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9EA" w:rsidRPr="00355A55" w:rsidRDefault="00991D51" w:rsidP="00B649EA">
      <w:pPr>
        <w:ind w:right="180" w:firstLine="561"/>
        <w:jc w:val="lowKashida"/>
        <w:rPr>
          <w:rFonts w:cs="Mohammad Bold Art 1" w:hint="cs"/>
          <w:sz w:val="12"/>
          <w:szCs w:val="12"/>
          <w:rtl/>
        </w:rPr>
      </w:pPr>
      <w:r w:rsidRPr="00991D51">
        <w:rPr>
          <w:rFonts w:cs="Mohammad Bold Art 1" w:hint="cs"/>
          <w:sz w:val="14"/>
          <w:szCs w:val="14"/>
          <w:rtl/>
        </w:rPr>
        <w:t>.</w:t>
      </w:r>
    </w:p>
    <w:p w:rsidR="00B649EA" w:rsidRDefault="00B649EA" w:rsidP="00B649EA">
      <w:pPr>
        <w:ind w:right="180" w:firstLine="561"/>
        <w:jc w:val="lowKashida"/>
        <w:rPr>
          <w:rFonts w:cs="Mohammad Bold Art 1" w:hint="cs"/>
          <w:sz w:val="24"/>
          <w:szCs w:val="24"/>
          <w:rtl/>
        </w:rPr>
      </w:pPr>
      <w:r w:rsidRPr="00355A55">
        <w:rPr>
          <w:rFonts w:cs="Mohammad Bold Art 1" w:hint="cs"/>
          <w:sz w:val="24"/>
          <w:szCs w:val="24"/>
          <w:rtl/>
        </w:rPr>
        <w:t>اختر من المربعات الخمس أمام كل مهارة أفضل إجابة تناسبك :</w:t>
      </w:r>
    </w:p>
    <w:p w:rsidR="004F6827" w:rsidRPr="00355A55" w:rsidRDefault="004F6827" w:rsidP="00B649EA">
      <w:pPr>
        <w:ind w:right="180" w:firstLine="561"/>
        <w:jc w:val="lowKashida"/>
        <w:rPr>
          <w:rFonts w:cs="Mohammad Bold Art 1" w:hint="cs"/>
          <w:sz w:val="24"/>
          <w:szCs w:val="24"/>
          <w:rtl/>
        </w:rPr>
      </w:pPr>
    </w:p>
    <w:p w:rsidR="00B649EA" w:rsidRPr="00355A55" w:rsidRDefault="00B649EA" w:rsidP="00B649EA">
      <w:pPr>
        <w:ind w:right="180" w:firstLine="561"/>
        <w:jc w:val="lowKashida"/>
        <w:rPr>
          <w:rFonts w:cs="Mohammad Bold Art 1" w:hint="cs"/>
          <w:sz w:val="14"/>
          <w:szCs w:val="14"/>
          <w:rtl/>
        </w:rPr>
      </w:pPr>
    </w:p>
    <w:tbl>
      <w:tblPr>
        <w:bidiVisual/>
        <w:tblW w:w="9958" w:type="dxa"/>
        <w:jc w:val="center"/>
        <w:tblInd w:w="1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628"/>
        <w:gridCol w:w="5443"/>
        <w:gridCol w:w="716"/>
        <w:gridCol w:w="833"/>
        <w:gridCol w:w="844"/>
        <w:gridCol w:w="734"/>
        <w:gridCol w:w="760"/>
      </w:tblGrid>
      <w:tr w:rsidR="00B649EA" w:rsidRPr="003A0BFF" w:rsidTr="00AF0037">
        <w:trPr>
          <w:jc w:val="center"/>
        </w:trPr>
        <w:tc>
          <w:tcPr>
            <w:tcW w:w="628" w:type="dxa"/>
            <w:vMerge w:val="restart"/>
            <w:vAlign w:val="center"/>
          </w:tcPr>
          <w:p w:rsidR="00B649EA" w:rsidRPr="003A0BFF" w:rsidRDefault="00B649EA" w:rsidP="003A0BFF">
            <w:pPr>
              <w:ind w:right="180"/>
              <w:jc w:val="center"/>
              <w:rPr>
                <w:rFonts w:cs="Mohammad Bold Art 1" w:hint="cs"/>
                <w:sz w:val="32"/>
                <w:szCs w:val="32"/>
                <w:rtl/>
              </w:rPr>
            </w:pPr>
            <w:r w:rsidRPr="003A0BFF">
              <w:rPr>
                <w:rFonts w:cs="Mohammad Bold Art 1" w:hint="cs"/>
                <w:sz w:val="32"/>
                <w:szCs w:val="32"/>
                <w:rtl/>
              </w:rPr>
              <w:t>م</w:t>
            </w:r>
          </w:p>
        </w:tc>
        <w:tc>
          <w:tcPr>
            <w:tcW w:w="5443" w:type="dxa"/>
            <w:vMerge w:val="restart"/>
            <w:vAlign w:val="center"/>
          </w:tcPr>
          <w:p w:rsidR="00B649EA" w:rsidRPr="003A0BFF" w:rsidRDefault="00B649EA" w:rsidP="003A0BFF">
            <w:pPr>
              <w:ind w:right="180"/>
              <w:jc w:val="center"/>
              <w:rPr>
                <w:rFonts w:cs="Mohammad Bold Art 1" w:hint="cs"/>
                <w:sz w:val="32"/>
                <w:szCs w:val="32"/>
                <w:rtl/>
              </w:rPr>
            </w:pPr>
            <w:r w:rsidRPr="003A0BFF">
              <w:rPr>
                <w:rFonts w:cs="Mohammad Bold Art 1" w:hint="cs"/>
                <w:sz w:val="32"/>
                <w:szCs w:val="32"/>
                <w:rtl/>
              </w:rPr>
              <w:t>المهـــــــــــــــــــــــــــــــــــارة</w:t>
            </w:r>
          </w:p>
        </w:tc>
        <w:tc>
          <w:tcPr>
            <w:tcW w:w="716" w:type="dxa"/>
            <w:vAlign w:val="center"/>
          </w:tcPr>
          <w:p w:rsidR="00B649EA" w:rsidRPr="003A0BFF" w:rsidRDefault="00B649EA" w:rsidP="003A0BFF">
            <w:pPr>
              <w:ind w:right="180"/>
              <w:jc w:val="center"/>
              <w:rPr>
                <w:rFonts w:cs="Mohammad Bold Art 1" w:hint="cs"/>
                <w:sz w:val="20"/>
                <w:szCs w:val="20"/>
                <w:rtl/>
              </w:rPr>
            </w:pPr>
            <w:r w:rsidRPr="003A0BFF">
              <w:rPr>
                <w:rFonts w:cs="Mohammad Bold Art 1" w:hint="cs"/>
                <w:sz w:val="20"/>
                <w:szCs w:val="20"/>
                <w:rtl/>
              </w:rPr>
              <w:t>نادر</w:t>
            </w:r>
          </w:p>
        </w:tc>
        <w:tc>
          <w:tcPr>
            <w:tcW w:w="833" w:type="dxa"/>
            <w:vAlign w:val="center"/>
          </w:tcPr>
          <w:p w:rsidR="00B649EA" w:rsidRPr="003A0BFF" w:rsidRDefault="00B649EA" w:rsidP="003A0BFF">
            <w:pPr>
              <w:ind w:right="180"/>
              <w:jc w:val="center"/>
              <w:rPr>
                <w:rFonts w:cs="Mohammad Bold Art 1" w:hint="cs"/>
                <w:sz w:val="20"/>
                <w:szCs w:val="20"/>
                <w:rtl/>
              </w:rPr>
            </w:pPr>
            <w:r w:rsidRPr="003A0BFF">
              <w:rPr>
                <w:rFonts w:cs="Mohammad Bold Art 1" w:hint="cs"/>
                <w:sz w:val="20"/>
                <w:szCs w:val="20"/>
                <w:rtl/>
              </w:rPr>
              <w:t>أحياناً قليلة</w:t>
            </w:r>
          </w:p>
        </w:tc>
        <w:tc>
          <w:tcPr>
            <w:tcW w:w="844" w:type="dxa"/>
            <w:vAlign w:val="center"/>
          </w:tcPr>
          <w:p w:rsidR="00B649EA" w:rsidRPr="003A0BFF" w:rsidRDefault="00B649EA" w:rsidP="003A0BFF">
            <w:pPr>
              <w:ind w:right="180"/>
              <w:jc w:val="center"/>
              <w:rPr>
                <w:rFonts w:cs="Mohammad Bold Art 1" w:hint="cs"/>
                <w:sz w:val="20"/>
                <w:szCs w:val="20"/>
                <w:rtl/>
              </w:rPr>
            </w:pPr>
            <w:r w:rsidRPr="003A0BFF">
              <w:rPr>
                <w:rFonts w:cs="Mohammad Bold Art 1" w:hint="cs"/>
                <w:sz w:val="20"/>
                <w:szCs w:val="20"/>
                <w:rtl/>
              </w:rPr>
              <w:t>أحياناً</w:t>
            </w:r>
          </w:p>
        </w:tc>
        <w:tc>
          <w:tcPr>
            <w:tcW w:w="734" w:type="dxa"/>
            <w:vAlign w:val="center"/>
          </w:tcPr>
          <w:p w:rsidR="00B649EA" w:rsidRPr="003A0BFF" w:rsidRDefault="00B649EA" w:rsidP="003A0BFF">
            <w:pPr>
              <w:ind w:right="180"/>
              <w:jc w:val="center"/>
              <w:rPr>
                <w:rFonts w:cs="Mohammad Bold Art 1" w:hint="cs"/>
                <w:sz w:val="20"/>
                <w:szCs w:val="20"/>
                <w:rtl/>
              </w:rPr>
            </w:pPr>
            <w:r w:rsidRPr="003A0BFF">
              <w:rPr>
                <w:rFonts w:cs="Mohammad Bold Art 1" w:hint="cs"/>
                <w:sz w:val="20"/>
                <w:szCs w:val="20"/>
                <w:rtl/>
              </w:rPr>
              <w:t>عادة</w:t>
            </w:r>
          </w:p>
        </w:tc>
        <w:tc>
          <w:tcPr>
            <w:tcW w:w="760" w:type="dxa"/>
            <w:vAlign w:val="center"/>
          </w:tcPr>
          <w:p w:rsidR="00B649EA" w:rsidRPr="003A0BFF" w:rsidRDefault="00B649EA" w:rsidP="003A0BFF">
            <w:pPr>
              <w:ind w:right="180"/>
              <w:jc w:val="center"/>
              <w:rPr>
                <w:rFonts w:cs="Mohammad Bold Art 1" w:hint="cs"/>
                <w:sz w:val="20"/>
                <w:szCs w:val="20"/>
                <w:rtl/>
              </w:rPr>
            </w:pPr>
            <w:r w:rsidRPr="003A0BFF">
              <w:rPr>
                <w:rFonts w:cs="Mohammad Bold Art 1" w:hint="cs"/>
                <w:sz w:val="20"/>
                <w:szCs w:val="20"/>
                <w:rtl/>
              </w:rPr>
              <w:t>دائماً</w:t>
            </w:r>
          </w:p>
        </w:tc>
      </w:tr>
      <w:tr w:rsidR="00B649EA" w:rsidRPr="003A0BFF" w:rsidTr="00AF0037">
        <w:trPr>
          <w:jc w:val="center"/>
        </w:trPr>
        <w:tc>
          <w:tcPr>
            <w:tcW w:w="628" w:type="dxa"/>
            <w:vMerge/>
            <w:vAlign w:val="center"/>
          </w:tcPr>
          <w:p w:rsidR="00B649EA" w:rsidRPr="003A0BFF" w:rsidRDefault="00B649EA" w:rsidP="003A0BFF">
            <w:pPr>
              <w:ind w:right="180"/>
              <w:jc w:val="center"/>
              <w:rPr>
                <w:rFonts w:cs="Mohammad Bold Art 1" w:hint="cs"/>
                <w:rtl/>
              </w:rPr>
            </w:pPr>
          </w:p>
        </w:tc>
        <w:tc>
          <w:tcPr>
            <w:tcW w:w="5443" w:type="dxa"/>
            <w:vMerge/>
            <w:vAlign w:val="center"/>
          </w:tcPr>
          <w:p w:rsidR="00B649EA" w:rsidRPr="003A0BFF" w:rsidRDefault="00B649EA" w:rsidP="003A0BFF">
            <w:pPr>
              <w:ind w:right="180"/>
              <w:jc w:val="center"/>
              <w:rPr>
                <w:rFonts w:cs="Mohammad Bold Art 1" w:hint="cs"/>
                <w:rtl/>
              </w:rPr>
            </w:pPr>
          </w:p>
        </w:tc>
        <w:tc>
          <w:tcPr>
            <w:tcW w:w="716" w:type="dxa"/>
            <w:vAlign w:val="center"/>
          </w:tcPr>
          <w:p w:rsidR="00B649EA" w:rsidRPr="003A0BFF" w:rsidRDefault="00B649EA" w:rsidP="003A0BFF">
            <w:pPr>
              <w:ind w:right="180"/>
              <w:jc w:val="center"/>
              <w:rPr>
                <w:rFonts w:cs="Mohammad Bold Art 1" w:hint="cs"/>
                <w:rtl/>
              </w:rPr>
            </w:pPr>
            <w:r w:rsidRPr="003A0BFF">
              <w:rPr>
                <w:rFonts w:cs="Mohammad Bold Art 1" w:hint="cs"/>
                <w:rtl/>
              </w:rPr>
              <w:t>1</w:t>
            </w:r>
          </w:p>
        </w:tc>
        <w:tc>
          <w:tcPr>
            <w:tcW w:w="833" w:type="dxa"/>
            <w:vAlign w:val="center"/>
          </w:tcPr>
          <w:p w:rsidR="00B649EA" w:rsidRPr="003A0BFF" w:rsidRDefault="00B649EA" w:rsidP="003A0BFF">
            <w:pPr>
              <w:ind w:right="180"/>
              <w:jc w:val="center"/>
              <w:rPr>
                <w:rFonts w:cs="Mohammad Bold Art 1" w:hint="cs"/>
                <w:rtl/>
              </w:rPr>
            </w:pPr>
            <w:r w:rsidRPr="003A0BFF">
              <w:rPr>
                <w:rFonts w:cs="Mohammad Bold Art 1" w:hint="cs"/>
                <w:rtl/>
              </w:rPr>
              <w:t>2</w:t>
            </w:r>
          </w:p>
        </w:tc>
        <w:tc>
          <w:tcPr>
            <w:tcW w:w="844" w:type="dxa"/>
            <w:vAlign w:val="center"/>
          </w:tcPr>
          <w:p w:rsidR="00B649EA" w:rsidRPr="003A0BFF" w:rsidRDefault="00B649EA" w:rsidP="003A0BFF">
            <w:pPr>
              <w:ind w:right="180"/>
              <w:jc w:val="center"/>
              <w:rPr>
                <w:rFonts w:cs="Mohammad Bold Art 1" w:hint="cs"/>
                <w:rtl/>
              </w:rPr>
            </w:pPr>
            <w:r w:rsidRPr="003A0BFF">
              <w:rPr>
                <w:rFonts w:cs="Mohammad Bold Art 1" w:hint="cs"/>
                <w:rtl/>
              </w:rPr>
              <w:t>3</w:t>
            </w:r>
          </w:p>
        </w:tc>
        <w:tc>
          <w:tcPr>
            <w:tcW w:w="734" w:type="dxa"/>
            <w:vAlign w:val="center"/>
          </w:tcPr>
          <w:p w:rsidR="00B649EA" w:rsidRPr="003A0BFF" w:rsidRDefault="00B649EA" w:rsidP="003A0BFF">
            <w:pPr>
              <w:ind w:right="180"/>
              <w:jc w:val="center"/>
              <w:rPr>
                <w:rFonts w:cs="Mohammad Bold Art 1" w:hint="cs"/>
                <w:rtl/>
              </w:rPr>
            </w:pPr>
            <w:r w:rsidRPr="003A0BFF">
              <w:rPr>
                <w:rFonts w:cs="Mohammad Bold Art 1" w:hint="cs"/>
                <w:rtl/>
              </w:rPr>
              <w:t>4</w:t>
            </w:r>
          </w:p>
        </w:tc>
        <w:tc>
          <w:tcPr>
            <w:tcW w:w="760" w:type="dxa"/>
            <w:vAlign w:val="center"/>
          </w:tcPr>
          <w:p w:rsidR="00B649EA" w:rsidRPr="003A0BFF" w:rsidRDefault="00B649EA" w:rsidP="003A0BFF">
            <w:pPr>
              <w:ind w:right="180"/>
              <w:jc w:val="center"/>
              <w:rPr>
                <w:rFonts w:cs="Mohammad Bold Art 1" w:hint="cs"/>
                <w:rtl/>
              </w:rPr>
            </w:pPr>
            <w:r w:rsidRPr="003A0BFF">
              <w:rPr>
                <w:rFonts w:cs="Mohammad Bold Art 1" w:hint="cs"/>
                <w:rtl/>
              </w:rPr>
              <w:t>5</w:t>
            </w:r>
          </w:p>
        </w:tc>
      </w:tr>
      <w:tr w:rsidR="00B649EA" w:rsidRPr="003A0BFF" w:rsidTr="00AF0037">
        <w:trPr>
          <w:jc w:val="center"/>
        </w:trPr>
        <w:tc>
          <w:tcPr>
            <w:tcW w:w="628"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1</w:t>
            </w:r>
          </w:p>
        </w:tc>
        <w:tc>
          <w:tcPr>
            <w:tcW w:w="5443"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حين أتحدث أو أكتب , أحرص على اختيار كلماتي</w:t>
            </w:r>
          </w:p>
        </w:tc>
        <w:tc>
          <w:tcPr>
            <w:tcW w:w="716" w:type="dxa"/>
            <w:vAlign w:val="center"/>
          </w:tcPr>
          <w:p w:rsidR="00B649EA" w:rsidRPr="003A0BFF" w:rsidRDefault="00B649EA" w:rsidP="003A0BFF">
            <w:pPr>
              <w:ind w:right="180"/>
              <w:jc w:val="center"/>
              <w:rPr>
                <w:rFonts w:cs="Mohammad Bold Art 1" w:hint="cs"/>
                <w:sz w:val="22"/>
                <w:szCs w:val="22"/>
                <w:rtl/>
              </w:rPr>
            </w:pPr>
          </w:p>
        </w:tc>
        <w:tc>
          <w:tcPr>
            <w:tcW w:w="833" w:type="dxa"/>
            <w:vAlign w:val="center"/>
          </w:tcPr>
          <w:p w:rsidR="00B649EA" w:rsidRPr="003A0BFF" w:rsidRDefault="00B649EA" w:rsidP="003A0BFF">
            <w:pPr>
              <w:ind w:right="180"/>
              <w:jc w:val="center"/>
              <w:rPr>
                <w:rFonts w:cs="Mohammad Bold Art 1" w:hint="cs"/>
                <w:sz w:val="22"/>
                <w:szCs w:val="22"/>
                <w:rtl/>
              </w:rPr>
            </w:pPr>
          </w:p>
        </w:tc>
        <w:tc>
          <w:tcPr>
            <w:tcW w:w="844" w:type="dxa"/>
            <w:vAlign w:val="center"/>
          </w:tcPr>
          <w:p w:rsidR="00B649EA" w:rsidRPr="003A0BFF" w:rsidRDefault="00B649EA" w:rsidP="003A0BFF">
            <w:pPr>
              <w:ind w:right="180"/>
              <w:jc w:val="center"/>
              <w:rPr>
                <w:rFonts w:cs="Mohammad Bold Art 1" w:hint="cs"/>
                <w:sz w:val="22"/>
                <w:szCs w:val="22"/>
                <w:rtl/>
              </w:rPr>
            </w:pPr>
          </w:p>
        </w:tc>
        <w:tc>
          <w:tcPr>
            <w:tcW w:w="734" w:type="dxa"/>
            <w:vAlign w:val="center"/>
          </w:tcPr>
          <w:p w:rsidR="00B649EA" w:rsidRPr="003A0BFF" w:rsidRDefault="00B649EA" w:rsidP="003A0BFF">
            <w:pPr>
              <w:ind w:right="180"/>
              <w:jc w:val="center"/>
              <w:rPr>
                <w:rFonts w:cs="Mohammad Bold Art 1" w:hint="cs"/>
                <w:sz w:val="22"/>
                <w:szCs w:val="22"/>
                <w:rtl/>
              </w:rPr>
            </w:pPr>
          </w:p>
        </w:tc>
        <w:tc>
          <w:tcPr>
            <w:tcW w:w="760" w:type="dxa"/>
            <w:vAlign w:val="center"/>
          </w:tcPr>
          <w:p w:rsidR="00B649EA" w:rsidRPr="003A0BFF" w:rsidRDefault="00B649EA" w:rsidP="003A0BFF">
            <w:pPr>
              <w:ind w:right="180"/>
              <w:jc w:val="center"/>
              <w:rPr>
                <w:rFonts w:cs="Mohammad Bold Art 1" w:hint="cs"/>
                <w:sz w:val="22"/>
                <w:szCs w:val="22"/>
                <w:rtl/>
              </w:rPr>
            </w:pPr>
          </w:p>
        </w:tc>
      </w:tr>
      <w:tr w:rsidR="00B649EA" w:rsidRPr="003A0BFF" w:rsidTr="00AF0037">
        <w:trPr>
          <w:jc w:val="center"/>
        </w:trPr>
        <w:tc>
          <w:tcPr>
            <w:tcW w:w="628"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2</w:t>
            </w:r>
          </w:p>
        </w:tc>
        <w:tc>
          <w:tcPr>
            <w:tcW w:w="5443"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أحب تنوع الألحان والأصوات</w:t>
            </w:r>
          </w:p>
        </w:tc>
        <w:tc>
          <w:tcPr>
            <w:tcW w:w="716" w:type="dxa"/>
            <w:vAlign w:val="center"/>
          </w:tcPr>
          <w:p w:rsidR="00B649EA" w:rsidRPr="003A0BFF" w:rsidRDefault="00B649EA" w:rsidP="003A0BFF">
            <w:pPr>
              <w:ind w:right="180"/>
              <w:jc w:val="center"/>
              <w:rPr>
                <w:rFonts w:cs="Mohammad Bold Art 1" w:hint="cs"/>
                <w:sz w:val="22"/>
                <w:szCs w:val="22"/>
                <w:rtl/>
              </w:rPr>
            </w:pPr>
          </w:p>
        </w:tc>
        <w:tc>
          <w:tcPr>
            <w:tcW w:w="833" w:type="dxa"/>
            <w:vAlign w:val="center"/>
          </w:tcPr>
          <w:p w:rsidR="00B649EA" w:rsidRPr="003A0BFF" w:rsidRDefault="00B649EA" w:rsidP="003A0BFF">
            <w:pPr>
              <w:ind w:right="180"/>
              <w:jc w:val="center"/>
              <w:rPr>
                <w:rFonts w:cs="Mohammad Bold Art 1" w:hint="cs"/>
                <w:sz w:val="22"/>
                <w:szCs w:val="22"/>
                <w:rtl/>
              </w:rPr>
            </w:pPr>
          </w:p>
        </w:tc>
        <w:tc>
          <w:tcPr>
            <w:tcW w:w="844" w:type="dxa"/>
            <w:vAlign w:val="center"/>
          </w:tcPr>
          <w:p w:rsidR="00B649EA" w:rsidRPr="003A0BFF" w:rsidRDefault="00B649EA" w:rsidP="003A0BFF">
            <w:pPr>
              <w:ind w:right="180"/>
              <w:jc w:val="center"/>
              <w:rPr>
                <w:rFonts w:cs="Mohammad Bold Art 1" w:hint="cs"/>
                <w:sz w:val="22"/>
                <w:szCs w:val="22"/>
                <w:rtl/>
              </w:rPr>
            </w:pPr>
          </w:p>
        </w:tc>
        <w:tc>
          <w:tcPr>
            <w:tcW w:w="734" w:type="dxa"/>
            <w:vAlign w:val="center"/>
          </w:tcPr>
          <w:p w:rsidR="00B649EA" w:rsidRPr="003A0BFF" w:rsidRDefault="00B649EA" w:rsidP="003A0BFF">
            <w:pPr>
              <w:ind w:right="180"/>
              <w:jc w:val="center"/>
              <w:rPr>
                <w:rFonts w:cs="Mohammad Bold Art 1" w:hint="cs"/>
                <w:sz w:val="22"/>
                <w:szCs w:val="22"/>
                <w:rtl/>
              </w:rPr>
            </w:pPr>
          </w:p>
        </w:tc>
        <w:tc>
          <w:tcPr>
            <w:tcW w:w="760" w:type="dxa"/>
            <w:vAlign w:val="center"/>
          </w:tcPr>
          <w:p w:rsidR="00B649EA" w:rsidRPr="003A0BFF" w:rsidRDefault="00B649EA" w:rsidP="003A0BFF">
            <w:pPr>
              <w:ind w:right="180"/>
              <w:jc w:val="center"/>
              <w:rPr>
                <w:rFonts w:cs="Mohammad Bold Art 1" w:hint="cs"/>
                <w:sz w:val="22"/>
                <w:szCs w:val="22"/>
                <w:rtl/>
              </w:rPr>
            </w:pPr>
          </w:p>
        </w:tc>
      </w:tr>
      <w:tr w:rsidR="00B649EA" w:rsidRPr="003A0BFF" w:rsidTr="00AF0037">
        <w:trPr>
          <w:jc w:val="center"/>
        </w:trPr>
        <w:tc>
          <w:tcPr>
            <w:tcW w:w="628"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3</w:t>
            </w:r>
          </w:p>
        </w:tc>
        <w:tc>
          <w:tcPr>
            <w:tcW w:w="5443"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يأتيني الناس لأساعدهم في حل المسائل الحسابية</w:t>
            </w:r>
          </w:p>
        </w:tc>
        <w:tc>
          <w:tcPr>
            <w:tcW w:w="716" w:type="dxa"/>
            <w:vAlign w:val="center"/>
          </w:tcPr>
          <w:p w:rsidR="00B649EA" w:rsidRPr="003A0BFF" w:rsidRDefault="00B649EA" w:rsidP="003A0BFF">
            <w:pPr>
              <w:ind w:right="180"/>
              <w:jc w:val="center"/>
              <w:rPr>
                <w:rFonts w:cs="Mohammad Bold Art 1" w:hint="cs"/>
                <w:sz w:val="22"/>
                <w:szCs w:val="22"/>
                <w:rtl/>
              </w:rPr>
            </w:pPr>
          </w:p>
        </w:tc>
        <w:tc>
          <w:tcPr>
            <w:tcW w:w="833" w:type="dxa"/>
            <w:vAlign w:val="center"/>
          </w:tcPr>
          <w:p w:rsidR="00B649EA" w:rsidRPr="003A0BFF" w:rsidRDefault="00B649EA" w:rsidP="003A0BFF">
            <w:pPr>
              <w:ind w:right="180"/>
              <w:jc w:val="center"/>
              <w:rPr>
                <w:rFonts w:cs="Mohammad Bold Art 1" w:hint="cs"/>
                <w:sz w:val="22"/>
                <w:szCs w:val="22"/>
                <w:rtl/>
              </w:rPr>
            </w:pPr>
          </w:p>
        </w:tc>
        <w:tc>
          <w:tcPr>
            <w:tcW w:w="844" w:type="dxa"/>
            <w:vAlign w:val="center"/>
          </w:tcPr>
          <w:p w:rsidR="00B649EA" w:rsidRPr="003A0BFF" w:rsidRDefault="00B649EA" w:rsidP="003A0BFF">
            <w:pPr>
              <w:ind w:right="180"/>
              <w:jc w:val="center"/>
              <w:rPr>
                <w:rFonts w:cs="Mohammad Bold Art 1" w:hint="cs"/>
                <w:sz w:val="22"/>
                <w:szCs w:val="22"/>
                <w:rtl/>
              </w:rPr>
            </w:pPr>
          </w:p>
        </w:tc>
        <w:tc>
          <w:tcPr>
            <w:tcW w:w="734" w:type="dxa"/>
            <w:vAlign w:val="center"/>
          </w:tcPr>
          <w:p w:rsidR="00B649EA" w:rsidRPr="003A0BFF" w:rsidRDefault="00B649EA" w:rsidP="003A0BFF">
            <w:pPr>
              <w:ind w:right="180"/>
              <w:jc w:val="center"/>
              <w:rPr>
                <w:rFonts w:cs="Mohammad Bold Art 1" w:hint="cs"/>
                <w:sz w:val="22"/>
                <w:szCs w:val="22"/>
                <w:rtl/>
              </w:rPr>
            </w:pPr>
          </w:p>
        </w:tc>
        <w:tc>
          <w:tcPr>
            <w:tcW w:w="760" w:type="dxa"/>
            <w:vAlign w:val="center"/>
          </w:tcPr>
          <w:p w:rsidR="00B649EA" w:rsidRPr="003A0BFF" w:rsidRDefault="00B649EA" w:rsidP="003A0BFF">
            <w:pPr>
              <w:ind w:right="180"/>
              <w:jc w:val="center"/>
              <w:rPr>
                <w:rFonts w:cs="Mohammad Bold Art 1" w:hint="cs"/>
                <w:sz w:val="22"/>
                <w:szCs w:val="22"/>
                <w:rtl/>
              </w:rPr>
            </w:pPr>
          </w:p>
        </w:tc>
      </w:tr>
      <w:tr w:rsidR="00B649EA" w:rsidRPr="003A0BFF" w:rsidTr="00AF0037">
        <w:trPr>
          <w:jc w:val="center"/>
        </w:trPr>
        <w:tc>
          <w:tcPr>
            <w:tcW w:w="628"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4</w:t>
            </w:r>
          </w:p>
        </w:tc>
        <w:tc>
          <w:tcPr>
            <w:tcW w:w="5443"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عقلي قادر على تخيل الصور بوضوح</w:t>
            </w:r>
          </w:p>
        </w:tc>
        <w:tc>
          <w:tcPr>
            <w:tcW w:w="716" w:type="dxa"/>
            <w:vAlign w:val="center"/>
          </w:tcPr>
          <w:p w:rsidR="00B649EA" w:rsidRPr="003A0BFF" w:rsidRDefault="00B649EA" w:rsidP="003A0BFF">
            <w:pPr>
              <w:ind w:right="180"/>
              <w:jc w:val="center"/>
              <w:rPr>
                <w:rFonts w:cs="Mohammad Bold Art 1" w:hint="cs"/>
                <w:sz w:val="22"/>
                <w:szCs w:val="22"/>
                <w:rtl/>
              </w:rPr>
            </w:pPr>
          </w:p>
        </w:tc>
        <w:tc>
          <w:tcPr>
            <w:tcW w:w="833" w:type="dxa"/>
            <w:vAlign w:val="center"/>
          </w:tcPr>
          <w:p w:rsidR="00B649EA" w:rsidRPr="003A0BFF" w:rsidRDefault="00B649EA" w:rsidP="003A0BFF">
            <w:pPr>
              <w:ind w:right="180"/>
              <w:jc w:val="center"/>
              <w:rPr>
                <w:rFonts w:cs="Mohammad Bold Art 1" w:hint="cs"/>
                <w:sz w:val="22"/>
                <w:szCs w:val="22"/>
                <w:rtl/>
              </w:rPr>
            </w:pPr>
          </w:p>
        </w:tc>
        <w:tc>
          <w:tcPr>
            <w:tcW w:w="844" w:type="dxa"/>
            <w:vAlign w:val="center"/>
          </w:tcPr>
          <w:p w:rsidR="00B649EA" w:rsidRPr="003A0BFF" w:rsidRDefault="00B649EA" w:rsidP="003A0BFF">
            <w:pPr>
              <w:ind w:right="180"/>
              <w:jc w:val="center"/>
              <w:rPr>
                <w:rFonts w:cs="Mohammad Bold Art 1" w:hint="cs"/>
                <w:sz w:val="22"/>
                <w:szCs w:val="22"/>
                <w:rtl/>
              </w:rPr>
            </w:pPr>
          </w:p>
        </w:tc>
        <w:tc>
          <w:tcPr>
            <w:tcW w:w="734" w:type="dxa"/>
            <w:vAlign w:val="center"/>
          </w:tcPr>
          <w:p w:rsidR="00B649EA" w:rsidRPr="003A0BFF" w:rsidRDefault="00B649EA" w:rsidP="003A0BFF">
            <w:pPr>
              <w:ind w:right="180"/>
              <w:jc w:val="center"/>
              <w:rPr>
                <w:rFonts w:cs="Mohammad Bold Art 1" w:hint="cs"/>
                <w:sz w:val="22"/>
                <w:szCs w:val="22"/>
                <w:rtl/>
              </w:rPr>
            </w:pPr>
          </w:p>
        </w:tc>
        <w:tc>
          <w:tcPr>
            <w:tcW w:w="760" w:type="dxa"/>
            <w:vAlign w:val="center"/>
          </w:tcPr>
          <w:p w:rsidR="00B649EA" w:rsidRPr="003A0BFF" w:rsidRDefault="00B649EA" w:rsidP="003A0BFF">
            <w:pPr>
              <w:ind w:right="180"/>
              <w:jc w:val="center"/>
              <w:rPr>
                <w:rFonts w:cs="Mohammad Bold Art 1" w:hint="cs"/>
                <w:sz w:val="22"/>
                <w:szCs w:val="22"/>
                <w:rtl/>
              </w:rPr>
            </w:pPr>
          </w:p>
        </w:tc>
      </w:tr>
      <w:tr w:rsidR="00B649EA" w:rsidRPr="003A0BFF" w:rsidTr="00AF0037">
        <w:trPr>
          <w:jc w:val="center"/>
        </w:trPr>
        <w:tc>
          <w:tcPr>
            <w:tcW w:w="628"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5</w:t>
            </w:r>
          </w:p>
        </w:tc>
        <w:tc>
          <w:tcPr>
            <w:tcW w:w="5443"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لدي تناسق حركي جيد</w:t>
            </w:r>
          </w:p>
        </w:tc>
        <w:tc>
          <w:tcPr>
            <w:tcW w:w="716" w:type="dxa"/>
            <w:vAlign w:val="center"/>
          </w:tcPr>
          <w:p w:rsidR="00B649EA" w:rsidRPr="003A0BFF" w:rsidRDefault="00B649EA" w:rsidP="003A0BFF">
            <w:pPr>
              <w:ind w:right="180"/>
              <w:jc w:val="center"/>
              <w:rPr>
                <w:rFonts w:cs="Mohammad Bold Art 1" w:hint="cs"/>
                <w:sz w:val="22"/>
                <w:szCs w:val="22"/>
                <w:rtl/>
              </w:rPr>
            </w:pPr>
          </w:p>
        </w:tc>
        <w:tc>
          <w:tcPr>
            <w:tcW w:w="833" w:type="dxa"/>
            <w:vAlign w:val="center"/>
          </w:tcPr>
          <w:p w:rsidR="00B649EA" w:rsidRPr="003A0BFF" w:rsidRDefault="00B649EA" w:rsidP="003A0BFF">
            <w:pPr>
              <w:ind w:right="180"/>
              <w:jc w:val="center"/>
              <w:rPr>
                <w:rFonts w:cs="Mohammad Bold Art 1" w:hint="cs"/>
                <w:sz w:val="22"/>
                <w:szCs w:val="22"/>
                <w:rtl/>
              </w:rPr>
            </w:pPr>
          </w:p>
        </w:tc>
        <w:tc>
          <w:tcPr>
            <w:tcW w:w="844" w:type="dxa"/>
            <w:vAlign w:val="center"/>
          </w:tcPr>
          <w:p w:rsidR="00B649EA" w:rsidRPr="003A0BFF" w:rsidRDefault="00B649EA" w:rsidP="003A0BFF">
            <w:pPr>
              <w:ind w:right="180"/>
              <w:jc w:val="center"/>
              <w:rPr>
                <w:rFonts w:cs="Mohammad Bold Art 1" w:hint="cs"/>
                <w:sz w:val="22"/>
                <w:szCs w:val="22"/>
                <w:rtl/>
              </w:rPr>
            </w:pPr>
          </w:p>
        </w:tc>
        <w:tc>
          <w:tcPr>
            <w:tcW w:w="734" w:type="dxa"/>
            <w:vAlign w:val="center"/>
          </w:tcPr>
          <w:p w:rsidR="00B649EA" w:rsidRPr="003A0BFF" w:rsidRDefault="00B649EA" w:rsidP="003A0BFF">
            <w:pPr>
              <w:ind w:right="180"/>
              <w:jc w:val="center"/>
              <w:rPr>
                <w:rFonts w:cs="Mohammad Bold Art 1" w:hint="cs"/>
                <w:sz w:val="22"/>
                <w:szCs w:val="22"/>
                <w:rtl/>
              </w:rPr>
            </w:pPr>
          </w:p>
        </w:tc>
        <w:tc>
          <w:tcPr>
            <w:tcW w:w="760" w:type="dxa"/>
            <w:vAlign w:val="center"/>
          </w:tcPr>
          <w:p w:rsidR="00B649EA" w:rsidRPr="003A0BFF" w:rsidRDefault="00B649EA" w:rsidP="003A0BFF">
            <w:pPr>
              <w:ind w:right="180"/>
              <w:jc w:val="center"/>
              <w:rPr>
                <w:rFonts w:cs="Mohammad Bold Art 1" w:hint="cs"/>
                <w:sz w:val="22"/>
                <w:szCs w:val="22"/>
                <w:rtl/>
              </w:rPr>
            </w:pPr>
          </w:p>
        </w:tc>
      </w:tr>
      <w:tr w:rsidR="00B649EA" w:rsidRPr="003A0BFF" w:rsidTr="00AF0037">
        <w:trPr>
          <w:jc w:val="center"/>
        </w:trPr>
        <w:tc>
          <w:tcPr>
            <w:tcW w:w="628"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6</w:t>
            </w:r>
          </w:p>
        </w:tc>
        <w:tc>
          <w:tcPr>
            <w:tcW w:w="5443"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0"/>
                <w:szCs w:val="20"/>
                <w:rtl/>
              </w:rPr>
              <w:t>عندما أتصرف أو أعتقد أمراً ما . أعرف لماذا تصرفت بهذه الطريقة</w:t>
            </w:r>
          </w:p>
        </w:tc>
        <w:tc>
          <w:tcPr>
            <w:tcW w:w="716" w:type="dxa"/>
            <w:vAlign w:val="center"/>
          </w:tcPr>
          <w:p w:rsidR="00B649EA" w:rsidRPr="003A0BFF" w:rsidRDefault="00B649EA" w:rsidP="003A0BFF">
            <w:pPr>
              <w:ind w:right="180"/>
              <w:jc w:val="center"/>
              <w:rPr>
                <w:rFonts w:cs="Mohammad Bold Art 1" w:hint="cs"/>
                <w:sz w:val="22"/>
                <w:szCs w:val="22"/>
                <w:rtl/>
              </w:rPr>
            </w:pPr>
          </w:p>
        </w:tc>
        <w:tc>
          <w:tcPr>
            <w:tcW w:w="833" w:type="dxa"/>
            <w:vAlign w:val="center"/>
          </w:tcPr>
          <w:p w:rsidR="00B649EA" w:rsidRPr="003A0BFF" w:rsidRDefault="00B649EA" w:rsidP="003A0BFF">
            <w:pPr>
              <w:ind w:right="180"/>
              <w:jc w:val="center"/>
              <w:rPr>
                <w:rFonts w:cs="Mohammad Bold Art 1" w:hint="cs"/>
                <w:sz w:val="22"/>
                <w:szCs w:val="22"/>
                <w:rtl/>
              </w:rPr>
            </w:pPr>
          </w:p>
        </w:tc>
        <w:tc>
          <w:tcPr>
            <w:tcW w:w="844" w:type="dxa"/>
            <w:vAlign w:val="center"/>
          </w:tcPr>
          <w:p w:rsidR="00B649EA" w:rsidRPr="003A0BFF" w:rsidRDefault="00B649EA" w:rsidP="003A0BFF">
            <w:pPr>
              <w:ind w:right="180"/>
              <w:jc w:val="center"/>
              <w:rPr>
                <w:rFonts w:cs="Mohammad Bold Art 1" w:hint="cs"/>
                <w:sz w:val="22"/>
                <w:szCs w:val="22"/>
                <w:rtl/>
              </w:rPr>
            </w:pPr>
          </w:p>
        </w:tc>
        <w:tc>
          <w:tcPr>
            <w:tcW w:w="734" w:type="dxa"/>
            <w:vAlign w:val="center"/>
          </w:tcPr>
          <w:p w:rsidR="00B649EA" w:rsidRPr="003A0BFF" w:rsidRDefault="00B649EA" w:rsidP="003A0BFF">
            <w:pPr>
              <w:ind w:right="180"/>
              <w:jc w:val="center"/>
              <w:rPr>
                <w:rFonts w:cs="Mohammad Bold Art 1" w:hint="cs"/>
                <w:sz w:val="22"/>
                <w:szCs w:val="22"/>
                <w:rtl/>
              </w:rPr>
            </w:pPr>
          </w:p>
        </w:tc>
        <w:tc>
          <w:tcPr>
            <w:tcW w:w="760" w:type="dxa"/>
            <w:vAlign w:val="center"/>
          </w:tcPr>
          <w:p w:rsidR="00B649EA" w:rsidRPr="003A0BFF" w:rsidRDefault="00B649EA" w:rsidP="003A0BFF">
            <w:pPr>
              <w:ind w:right="180"/>
              <w:jc w:val="center"/>
              <w:rPr>
                <w:rFonts w:cs="Mohammad Bold Art 1" w:hint="cs"/>
                <w:sz w:val="22"/>
                <w:szCs w:val="22"/>
                <w:rtl/>
              </w:rPr>
            </w:pPr>
          </w:p>
        </w:tc>
      </w:tr>
      <w:tr w:rsidR="00B649EA" w:rsidRPr="003A0BFF" w:rsidTr="00AF0037">
        <w:trPr>
          <w:jc w:val="center"/>
        </w:trPr>
        <w:tc>
          <w:tcPr>
            <w:tcW w:w="628"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7</w:t>
            </w:r>
          </w:p>
        </w:tc>
        <w:tc>
          <w:tcPr>
            <w:tcW w:w="5443"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أفهم مزاج وقيم ونية الآخرين حتى عندما لا يظهرونها</w:t>
            </w:r>
          </w:p>
        </w:tc>
        <w:tc>
          <w:tcPr>
            <w:tcW w:w="716" w:type="dxa"/>
            <w:vAlign w:val="center"/>
          </w:tcPr>
          <w:p w:rsidR="00B649EA" w:rsidRPr="003A0BFF" w:rsidRDefault="00B649EA" w:rsidP="003A0BFF">
            <w:pPr>
              <w:ind w:right="180"/>
              <w:jc w:val="center"/>
              <w:rPr>
                <w:rFonts w:cs="Mohammad Bold Art 1" w:hint="cs"/>
                <w:sz w:val="22"/>
                <w:szCs w:val="22"/>
                <w:rtl/>
              </w:rPr>
            </w:pPr>
          </w:p>
        </w:tc>
        <w:tc>
          <w:tcPr>
            <w:tcW w:w="833" w:type="dxa"/>
            <w:vAlign w:val="center"/>
          </w:tcPr>
          <w:p w:rsidR="00B649EA" w:rsidRPr="003A0BFF" w:rsidRDefault="00B649EA" w:rsidP="003A0BFF">
            <w:pPr>
              <w:ind w:right="180"/>
              <w:jc w:val="center"/>
              <w:rPr>
                <w:rFonts w:cs="Mohammad Bold Art 1" w:hint="cs"/>
                <w:sz w:val="22"/>
                <w:szCs w:val="22"/>
                <w:rtl/>
              </w:rPr>
            </w:pPr>
          </w:p>
        </w:tc>
        <w:tc>
          <w:tcPr>
            <w:tcW w:w="844" w:type="dxa"/>
            <w:vAlign w:val="center"/>
          </w:tcPr>
          <w:p w:rsidR="00B649EA" w:rsidRPr="003A0BFF" w:rsidRDefault="00B649EA" w:rsidP="003A0BFF">
            <w:pPr>
              <w:ind w:right="180"/>
              <w:jc w:val="center"/>
              <w:rPr>
                <w:rFonts w:cs="Mohammad Bold Art 1" w:hint="cs"/>
                <w:sz w:val="22"/>
                <w:szCs w:val="22"/>
                <w:rtl/>
              </w:rPr>
            </w:pPr>
          </w:p>
        </w:tc>
        <w:tc>
          <w:tcPr>
            <w:tcW w:w="734" w:type="dxa"/>
            <w:vAlign w:val="center"/>
          </w:tcPr>
          <w:p w:rsidR="00B649EA" w:rsidRPr="003A0BFF" w:rsidRDefault="00B649EA" w:rsidP="003A0BFF">
            <w:pPr>
              <w:ind w:right="180"/>
              <w:jc w:val="center"/>
              <w:rPr>
                <w:rFonts w:cs="Mohammad Bold Art 1" w:hint="cs"/>
                <w:sz w:val="22"/>
                <w:szCs w:val="22"/>
                <w:rtl/>
              </w:rPr>
            </w:pPr>
          </w:p>
        </w:tc>
        <w:tc>
          <w:tcPr>
            <w:tcW w:w="760" w:type="dxa"/>
            <w:vAlign w:val="center"/>
          </w:tcPr>
          <w:p w:rsidR="00B649EA" w:rsidRPr="003A0BFF" w:rsidRDefault="00B649EA" w:rsidP="003A0BFF">
            <w:pPr>
              <w:ind w:right="180"/>
              <w:jc w:val="center"/>
              <w:rPr>
                <w:rFonts w:cs="Mohammad Bold Art 1" w:hint="cs"/>
                <w:sz w:val="22"/>
                <w:szCs w:val="22"/>
                <w:rtl/>
              </w:rPr>
            </w:pPr>
          </w:p>
        </w:tc>
      </w:tr>
      <w:tr w:rsidR="00B649EA" w:rsidRPr="003A0BFF" w:rsidTr="00AF0037">
        <w:trPr>
          <w:jc w:val="center"/>
        </w:trPr>
        <w:tc>
          <w:tcPr>
            <w:tcW w:w="628"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8</w:t>
            </w:r>
          </w:p>
        </w:tc>
        <w:tc>
          <w:tcPr>
            <w:tcW w:w="5443"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أنا شغوف بنظام تصنيف النباتات والطيور والأسماك والحشرات</w:t>
            </w:r>
          </w:p>
        </w:tc>
        <w:tc>
          <w:tcPr>
            <w:tcW w:w="716" w:type="dxa"/>
            <w:vAlign w:val="center"/>
          </w:tcPr>
          <w:p w:rsidR="00B649EA" w:rsidRPr="003A0BFF" w:rsidRDefault="00B649EA" w:rsidP="003A0BFF">
            <w:pPr>
              <w:ind w:right="180"/>
              <w:jc w:val="center"/>
              <w:rPr>
                <w:rFonts w:cs="Mohammad Bold Art 1" w:hint="cs"/>
                <w:sz w:val="22"/>
                <w:szCs w:val="22"/>
                <w:rtl/>
              </w:rPr>
            </w:pPr>
          </w:p>
        </w:tc>
        <w:tc>
          <w:tcPr>
            <w:tcW w:w="833" w:type="dxa"/>
            <w:vAlign w:val="center"/>
          </w:tcPr>
          <w:p w:rsidR="00B649EA" w:rsidRPr="003A0BFF" w:rsidRDefault="00B649EA" w:rsidP="003A0BFF">
            <w:pPr>
              <w:ind w:right="180"/>
              <w:jc w:val="center"/>
              <w:rPr>
                <w:rFonts w:cs="Mohammad Bold Art 1" w:hint="cs"/>
                <w:sz w:val="22"/>
                <w:szCs w:val="22"/>
                <w:rtl/>
              </w:rPr>
            </w:pPr>
          </w:p>
        </w:tc>
        <w:tc>
          <w:tcPr>
            <w:tcW w:w="844" w:type="dxa"/>
            <w:vAlign w:val="center"/>
          </w:tcPr>
          <w:p w:rsidR="00B649EA" w:rsidRPr="003A0BFF" w:rsidRDefault="00B649EA" w:rsidP="003A0BFF">
            <w:pPr>
              <w:ind w:right="180"/>
              <w:jc w:val="center"/>
              <w:rPr>
                <w:rFonts w:cs="Mohammad Bold Art 1" w:hint="cs"/>
                <w:sz w:val="22"/>
                <w:szCs w:val="22"/>
                <w:rtl/>
              </w:rPr>
            </w:pPr>
          </w:p>
        </w:tc>
        <w:tc>
          <w:tcPr>
            <w:tcW w:w="734" w:type="dxa"/>
            <w:vAlign w:val="center"/>
          </w:tcPr>
          <w:p w:rsidR="00B649EA" w:rsidRPr="003A0BFF" w:rsidRDefault="00B649EA" w:rsidP="003A0BFF">
            <w:pPr>
              <w:ind w:right="180"/>
              <w:jc w:val="center"/>
              <w:rPr>
                <w:rFonts w:cs="Mohammad Bold Art 1" w:hint="cs"/>
                <w:sz w:val="22"/>
                <w:szCs w:val="22"/>
                <w:rtl/>
              </w:rPr>
            </w:pPr>
          </w:p>
        </w:tc>
        <w:tc>
          <w:tcPr>
            <w:tcW w:w="760" w:type="dxa"/>
            <w:vAlign w:val="center"/>
          </w:tcPr>
          <w:p w:rsidR="00B649EA" w:rsidRPr="003A0BFF" w:rsidRDefault="00B649EA" w:rsidP="003A0BFF">
            <w:pPr>
              <w:ind w:right="180"/>
              <w:jc w:val="center"/>
              <w:rPr>
                <w:rFonts w:cs="Mohammad Bold Art 1" w:hint="cs"/>
                <w:sz w:val="22"/>
                <w:szCs w:val="22"/>
                <w:rtl/>
              </w:rPr>
            </w:pPr>
          </w:p>
        </w:tc>
      </w:tr>
      <w:tr w:rsidR="00B649EA" w:rsidRPr="003A0BFF" w:rsidTr="00AF0037">
        <w:trPr>
          <w:jc w:val="center"/>
        </w:trPr>
        <w:tc>
          <w:tcPr>
            <w:tcW w:w="628"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9</w:t>
            </w:r>
          </w:p>
        </w:tc>
        <w:tc>
          <w:tcPr>
            <w:tcW w:w="5443"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0"/>
                <w:szCs w:val="20"/>
                <w:rtl/>
              </w:rPr>
              <w:t>عندما أواجه الجمهور أو بين العدد القليل أعبر عن نفسي بكل ثقة</w:t>
            </w:r>
          </w:p>
        </w:tc>
        <w:tc>
          <w:tcPr>
            <w:tcW w:w="716" w:type="dxa"/>
            <w:vAlign w:val="center"/>
          </w:tcPr>
          <w:p w:rsidR="00B649EA" w:rsidRPr="003A0BFF" w:rsidRDefault="00B649EA" w:rsidP="003A0BFF">
            <w:pPr>
              <w:ind w:right="180"/>
              <w:jc w:val="center"/>
              <w:rPr>
                <w:rFonts w:cs="Mohammad Bold Art 1" w:hint="cs"/>
                <w:sz w:val="22"/>
                <w:szCs w:val="22"/>
                <w:rtl/>
              </w:rPr>
            </w:pPr>
          </w:p>
        </w:tc>
        <w:tc>
          <w:tcPr>
            <w:tcW w:w="833" w:type="dxa"/>
            <w:vAlign w:val="center"/>
          </w:tcPr>
          <w:p w:rsidR="00B649EA" w:rsidRPr="003A0BFF" w:rsidRDefault="00B649EA" w:rsidP="003A0BFF">
            <w:pPr>
              <w:ind w:right="180"/>
              <w:jc w:val="center"/>
              <w:rPr>
                <w:rFonts w:cs="Mohammad Bold Art 1" w:hint="cs"/>
                <w:sz w:val="22"/>
                <w:szCs w:val="22"/>
                <w:rtl/>
              </w:rPr>
            </w:pPr>
          </w:p>
        </w:tc>
        <w:tc>
          <w:tcPr>
            <w:tcW w:w="844" w:type="dxa"/>
            <w:vAlign w:val="center"/>
          </w:tcPr>
          <w:p w:rsidR="00B649EA" w:rsidRPr="003A0BFF" w:rsidRDefault="00B649EA" w:rsidP="003A0BFF">
            <w:pPr>
              <w:ind w:right="180"/>
              <w:jc w:val="center"/>
              <w:rPr>
                <w:rFonts w:cs="Mohammad Bold Art 1" w:hint="cs"/>
                <w:sz w:val="22"/>
                <w:szCs w:val="22"/>
                <w:rtl/>
              </w:rPr>
            </w:pPr>
          </w:p>
        </w:tc>
        <w:tc>
          <w:tcPr>
            <w:tcW w:w="734" w:type="dxa"/>
            <w:vAlign w:val="center"/>
          </w:tcPr>
          <w:p w:rsidR="00B649EA" w:rsidRPr="003A0BFF" w:rsidRDefault="00B649EA" w:rsidP="003A0BFF">
            <w:pPr>
              <w:ind w:right="180"/>
              <w:jc w:val="center"/>
              <w:rPr>
                <w:rFonts w:cs="Mohammad Bold Art 1" w:hint="cs"/>
                <w:sz w:val="22"/>
                <w:szCs w:val="22"/>
                <w:rtl/>
              </w:rPr>
            </w:pPr>
          </w:p>
        </w:tc>
        <w:tc>
          <w:tcPr>
            <w:tcW w:w="760" w:type="dxa"/>
            <w:vAlign w:val="center"/>
          </w:tcPr>
          <w:p w:rsidR="00B649EA" w:rsidRPr="003A0BFF" w:rsidRDefault="00B649EA" w:rsidP="003A0BFF">
            <w:pPr>
              <w:ind w:right="180"/>
              <w:jc w:val="center"/>
              <w:rPr>
                <w:rFonts w:cs="Mohammad Bold Art 1" w:hint="cs"/>
                <w:sz w:val="22"/>
                <w:szCs w:val="22"/>
                <w:rtl/>
              </w:rPr>
            </w:pPr>
          </w:p>
        </w:tc>
      </w:tr>
      <w:tr w:rsidR="00B649EA" w:rsidRPr="003A0BFF" w:rsidTr="00AF0037">
        <w:trPr>
          <w:jc w:val="center"/>
        </w:trPr>
        <w:tc>
          <w:tcPr>
            <w:tcW w:w="628"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10</w:t>
            </w:r>
          </w:p>
        </w:tc>
        <w:tc>
          <w:tcPr>
            <w:tcW w:w="5443"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أفهم أساسيات الألحان والأصوات وإيقاعها وتناسقها</w:t>
            </w:r>
          </w:p>
        </w:tc>
        <w:tc>
          <w:tcPr>
            <w:tcW w:w="716" w:type="dxa"/>
            <w:vAlign w:val="center"/>
          </w:tcPr>
          <w:p w:rsidR="00B649EA" w:rsidRPr="003A0BFF" w:rsidRDefault="00B649EA" w:rsidP="003A0BFF">
            <w:pPr>
              <w:ind w:right="180"/>
              <w:jc w:val="center"/>
              <w:rPr>
                <w:rFonts w:cs="Mohammad Bold Art 1" w:hint="cs"/>
                <w:sz w:val="22"/>
                <w:szCs w:val="22"/>
                <w:rtl/>
              </w:rPr>
            </w:pPr>
          </w:p>
        </w:tc>
        <w:tc>
          <w:tcPr>
            <w:tcW w:w="833" w:type="dxa"/>
            <w:vAlign w:val="center"/>
          </w:tcPr>
          <w:p w:rsidR="00B649EA" w:rsidRPr="003A0BFF" w:rsidRDefault="00B649EA" w:rsidP="003A0BFF">
            <w:pPr>
              <w:ind w:right="180"/>
              <w:jc w:val="center"/>
              <w:rPr>
                <w:rFonts w:cs="Mohammad Bold Art 1" w:hint="cs"/>
                <w:sz w:val="22"/>
                <w:szCs w:val="22"/>
                <w:rtl/>
              </w:rPr>
            </w:pPr>
          </w:p>
        </w:tc>
        <w:tc>
          <w:tcPr>
            <w:tcW w:w="844" w:type="dxa"/>
            <w:vAlign w:val="center"/>
          </w:tcPr>
          <w:p w:rsidR="00B649EA" w:rsidRPr="003A0BFF" w:rsidRDefault="00B649EA" w:rsidP="003A0BFF">
            <w:pPr>
              <w:ind w:right="180"/>
              <w:jc w:val="center"/>
              <w:rPr>
                <w:rFonts w:cs="Mohammad Bold Art 1" w:hint="cs"/>
                <w:sz w:val="22"/>
                <w:szCs w:val="22"/>
                <w:rtl/>
              </w:rPr>
            </w:pPr>
          </w:p>
        </w:tc>
        <w:tc>
          <w:tcPr>
            <w:tcW w:w="734" w:type="dxa"/>
            <w:vAlign w:val="center"/>
          </w:tcPr>
          <w:p w:rsidR="00B649EA" w:rsidRPr="003A0BFF" w:rsidRDefault="00B649EA" w:rsidP="003A0BFF">
            <w:pPr>
              <w:ind w:right="180"/>
              <w:jc w:val="center"/>
              <w:rPr>
                <w:rFonts w:cs="Mohammad Bold Art 1" w:hint="cs"/>
                <w:sz w:val="22"/>
                <w:szCs w:val="22"/>
                <w:rtl/>
              </w:rPr>
            </w:pPr>
          </w:p>
        </w:tc>
        <w:tc>
          <w:tcPr>
            <w:tcW w:w="760" w:type="dxa"/>
            <w:vAlign w:val="center"/>
          </w:tcPr>
          <w:p w:rsidR="00B649EA" w:rsidRPr="003A0BFF" w:rsidRDefault="00B649EA" w:rsidP="003A0BFF">
            <w:pPr>
              <w:ind w:right="180"/>
              <w:jc w:val="center"/>
              <w:rPr>
                <w:rFonts w:cs="Mohammad Bold Art 1" w:hint="cs"/>
                <w:sz w:val="22"/>
                <w:szCs w:val="22"/>
                <w:rtl/>
              </w:rPr>
            </w:pPr>
          </w:p>
        </w:tc>
      </w:tr>
      <w:tr w:rsidR="00B649EA" w:rsidRPr="003A0BFF" w:rsidTr="00AF0037">
        <w:trPr>
          <w:jc w:val="center"/>
        </w:trPr>
        <w:tc>
          <w:tcPr>
            <w:tcW w:w="628"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11</w:t>
            </w:r>
          </w:p>
        </w:tc>
        <w:tc>
          <w:tcPr>
            <w:tcW w:w="5443"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عندما أواجه مشكلة فإنني أستخدم عقلي في تحليل المشكلة خطوة خطوة حتى أصل إلى حلها</w:t>
            </w:r>
          </w:p>
        </w:tc>
        <w:tc>
          <w:tcPr>
            <w:tcW w:w="716" w:type="dxa"/>
            <w:vAlign w:val="center"/>
          </w:tcPr>
          <w:p w:rsidR="00B649EA" w:rsidRPr="003A0BFF" w:rsidRDefault="00B649EA" w:rsidP="003A0BFF">
            <w:pPr>
              <w:ind w:right="180"/>
              <w:jc w:val="center"/>
              <w:rPr>
                <w:rFonts w:cs="Mohammad Bold Art 1" w:hint="cs"/>
                <w:sz w:val="22"/>
                <w:szCs w:val="22"/>
                <w:rtl/>
              </w:rPr>
            </w:pPr>
          </w:p>
        </w:tc>
        <w:tc>
          <w:tcPr>
            <w:tcW w:w="833" w:type="dxa"/>
            <w:vAlign w:val="center"/>
          </w:tcPr>
          <w:p w:rsidR="00B649EA" w:rsidRPr="003A0BFF" w:rsidRDefault="00B649EA" w:rsidP="003A0BFF">
            <w:pPr>
              <w:ind w:right="180"/>
              <w:jc w:val="center"/>
              <w:rPr>
                <w:rFonts w:cs="Mohammad Bold Art 1" w:hint="cs"/>
                <w:sz w:val="22"/>
                <w:szCs w:val="22"/>
                <w:rtl/>
              </w:rPr>
            </w:pPr>
          </w:p>
        </w:tc>
        <w:tc>
          <w:tcPr>
            <w:tcW w:w="844" w:type="dxa"/>
            <w:vAlign w:val="center"/>
          </w:tcPr>
          <w:p w:rsidR="00B649EA" w:rsidRPr="003A0BFF" w:rsidRDefault="00B649EA" w:rsidP="003A0BFF">
            <w:pPr>
              <w:ind w:right="180"/>
              <w:jc w:val="center"/>
              <w:rPr>
                <w:rFonts w:cs="Mohammad Bold Art 1" w:hint="cs"/>
                <w:sz w:val="22"/>
                <w:szCs w:val="22"/>
                <w:rtl/>
              </w:rPr>
            </w:pPr>
          </w:p>
        </w:tc>
        <w:tc>
          <w:tcPr>
            <w:tcW w:w="734" w:type="dxa"/>
            <w:vAlign w:val="center"/>
          </w:tcPr>
          <w:p w:rsidR="00B649EA" w:rsidRPr="003A0BFF" w:rsidRDefault="00B649EA" w:rsidP="003A0BFF">
            <w:pPr>
              <w:ind w:right="180"/>
              <w:jc w:val="center"/>
              <w:rPr>
                <w:rFonts w:cs="Mohammad Bold Art 1" w:hint="cs"/>
                <w:sz w:val="22"/>
                <w:szCs w:val="22"/>
                <w:rtl/>
              </w:rPr>
            </w:pPr>
          </w:p>
        </w:tc>
        <w:tc>
          <w:tcPr>
            <w:tcW w:w="760" w:type="dxa"/>
            <w:vAlign w:val="center"/>
          </w:tcPr>
          <w:p w:rsidR="00B649EA" w:rsidRPr="003A0BFF" w:rsidRDefault="00B649EA" w:rsidP="003A0BFF">
            <w:pPr>
              <w:ind w:right="180"/>
              <w:jc w:val="center"/>
              <w:rPr>
                <w:rFonts w:cs="Mohammad Bold Art 1" w:hint="cs"/>
                <w:sz w:val="22"/>
                <w:szCs w:val="22"/>
                <w:rtl/>
              </w:rPr>
            </w:pPr>
          </w:p>
        </w:tc>
      </w:tr>
      <w:tr w:rsidR="00B649EA" w:rsidRPr="003A0BFF" w:rsidTr="00AF0037">
        <w:trPr>
          <w:jc w:val="center"/>
        </w:trPr>
        <w:tc>
          <w:tcPr>
            <w:tcW w:w="628"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12</w:t>
            </w:r>
          </w:p>
        </w:tc>
        <w:tc>
          <w:tcPr>
            <w:tcW w:w="5443"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0"/>
                <w:szCs w:val="20"/>
                <w:rtl/>
              </w:rPr>
              <w:t>أمتلك إحساس جيد للاتجاهات مثل اتجاه الشرق , الشمال الشرقي</w:t>
            </w:r>
          </w:p>
        </w:tc>
        <w:tc>
          <w:tcPr>
            <w:tcW w:w="716" w:type="dxa"/>
            <w:vAlign w:val="center"/>
          </w:tcPr>
          <w:p w:rsidR="00B649EA" w:rsidRPr="003A0BFF" w:rsidRDefault="00B649EA" w:rsidP="003A0BFF">
            <w:pPr>
              <w:ind w:right="180"/>
              <w:jc w:val="center"/>
              <w:rPr>
                <w:rFonts w:cs="Mohammad Bold Art 1" w:hint="cs"/>
                <w:sz w:val="22"/>
                <w:szCs w:val="22"/>
                <w:rtl/>
              </w:rPr>
            </w:pPr>
          </w:p>
        </w:tc>
        <w:tc>
          <w:tcPr>
            <w:tcW w:w="833" w:type="dxa"/>
            <w:vAlign w:val="center"/>
          </w:tcPr>
          <w:p w:rsidR="00B649EA" w:rsidRPr="003A0BFF" w:rsidRDefault="00B649EA" w:rsidP="003A0BFF">
            <w:pPr>
              <w:ind w:right="180"/>
              <w:jc w:val="center"/>
              <w:rPr>
                <w:rFonts w:cs="Mohammad Bold Art 1" w:hint="cs"/>
                <w:sz w:val="22"/>
                <w:szCs w:val="22"/>
                <w:rtl/>
              </w:rPr>
            </w:pPr>
          </w:p>
        </w:tc>
        <w:tc>
          <w:tcPr>
            <w:tcW w:w="844" w:type="dxa"/>
            <w:vAlign w:val="center"/>
          </w:tcPr>
          <w:p w:rsidR="00B649EA" w:rsidRPr="003A0BFF" w:rsidRDefault="00B649EA" w:rsidP="003A0BFF">
            <w:pPr>
              <w:ind w:right="180"/>
              <w:jc w:val="center"/>
              <w:rPr>
                <w:rFonts w:cs="Mohammad Bold Art 1" w:hint="cs"/>
                <w:sz w:val="22"/>
                <w:szCs w:val="22"/>
                <w:rtl/>
              </w:rPr>
            </w:pPr>
          </w:p>
        </w:tc>
        <w:tc>
          <w:tcPr>
            <w:tcW w:w="734" w:type="dxa"/>
            <w:vAlign w:val="center"/>
          </w:tcPr>
          <w:p w:rsidR="00B649EA" w:rsidRPr="003A0BFF" w:rsidRDefault="00B649EA" w:rsidP="003A0BFF">
            <w:pPr>
              <w:ind w:right="180"/>
              <w:jc w:val="center"/>
              <w:rPr>
                <w:rFonts w:cs="Mohammad Bold Art 1" w:hint="cs"/>
                <w:sz w:val="22"/>
                <w:szCs w:val="22"/>
                <w:rtl/>
              </w:rPr>
            </w:pPr>
          </w:p>
        </w:tc>
        <w:tc>
          <w:tcPr>
            <w:tcW w:w="760" w:type="dxa"/>
            <w:vAlign w:val="center"/>
          </w:tcPr>
          <w:p w:rsidR="00B649EA" w:rsidRPr="003A0BFF" w:rsidRDefault="00B649EA" w:rsidP="003A0BFF">
            <w:pPr>
              <w:ind w:right="180"/>
              <w:jc w:val="center"/>
              <w:rPr>
                <w:rFonts w:cs="Mohammad Bold Art 1" w:hint="cs"/>
                <w:sz w:val="22"/>
                <w:szCs w:val="22"/>
                <w:rtl/>
              </w:rPr>
            </w:pPr>
          </w:p>
        </w:tc>
      </w:tr>
      <w:tr w:rsidR="00B649EA" w:rsidRPr="003A0BFF" w:rsidTr="00AF0037">
        <w:trPr>
          <w:jc w:val="center"/>
        </w:trPr>
        <w:tc>
          <w:tcPr>
            <w:tcW w:w="628"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13</w:t>
            </w:r>
          </w:p>
        </w:tc>
        <w:tc>
          <w:tcPr>
            <w:tcW w:w="5443"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0"/>
                <w:szCs w:val="20"/>
                <w:rtl/>
              </w:rPr>
              <w:t>أمتلك مهارة إمساك الأشياء مثل المقص والمطرقة والفرشاة ....</w:t>
            </w:r>
          </w:p>
        </w:tc>
        <w:tc>
          <w:tcPr>
            <w:tcW w:w="716" w:type="dxa"/>
            <w:vAlign w:val="center"/>
          </w:tcPr>
          <w:p w:rsidR="00B649EA" w:rsidRPr="003A0BFF" w:rsidRDefault="00B649EA" w:rsidP="003A0BFF">
            <w:pPr>
              <w:ind w:right="180"/>
              <w:jc w:val="center"/>
              <w:rPr>
                <w:rFonts w:cs="Mohammad Bold Art 1" w:hint="cs"/>
                <w:sz w:val="22"/>
                <w:szCs w:val="22"/>
                <w:rtl/>
              </w:rPr>
            </w:pPr>
          </w:p>
        </w:tc>
        <w:tc>
          <w:tcPr>
            <w:tcW w:w="833" w:type="dxa"/>
            <w:vAlign w:val="center"/>
          </w:tcPr>
          <w:p w:rsidR="00B649EA" w:rsidRPr="003A0BFF" w:rsidRDefault="00B649EA" w:rsidP="003A0BFF">
            <w:pPr>
              <w:ind w:right="180"/>
              <w:jc w:val="center"/>
              <w:rPr>
                <w:rFonts w:cs="Mohammad Bold Art 1" w:hint="cs"/>
                <w:sz w:val="22"/>
                <w:szCs w:val="22"/>
                <w:rtl/>
              </w:rPr>
            </w:pPr>
          </w:p>
        </w:tc>
        <w:tc>
          <w:tcPr>
            <w:tcW w:w="844" w:type="dxa"/>
            <w:vAlign w:val="center"/>
          </w:tcPr>
          <w:p w:rsidR="00B649EA" w:rsidRPr="003A0BFF" w:rsidRDefault="00B649EA" w:rsidP="003A0BFF">
            <w:pPr>
              <w:ind w:right="180"/>
              <w:jc w:val="center"/>
              <w:rPr>
                <w:rFonts w:cs="Mohammad Bold Art 1" w:hint="cs"/>
                <w:sz w:val="22"/>
                <w:szCs w:val="22"/>
                <w:rtl/>
              </w:rPr>
            </w:pPr>
          </w:p>
        </w:tc>
        <w:tc>
          <w:tcPr>
            <w:tcW w:w="734" w:type="dxa"/>
            <w:vAlign w:val="center"/>
          </w:tcPr>
          <w:p w:rsidR="00B649EA" w:rsidRPr="003A0BFF" w:rsidRDefault="00B649EA" w:rsidP="003A0BFF">
            <w:pPr>
              <w:ind w:right="180"/>
              <w:jc w:val="center"/>
              <w:rPr>
                <w:rFonts w:cs="Mohammad Bold Art 1" w:hint="cs"/>
                <w:sz w:val="22"/>
                <w:szCs w:val="22"/>
                <w:rtl/>
              </w:rPr>
            </w:pPr>
          </w:p>
        </w:tc>
        <w:tc>
          <w:tcPr>
            <w:tcW w:w="760" w:type="dxa"/>
            <w:vAlign w:val="center"/>
          </w:tcPr>
          <w:p w:rsidR="00B649EA" w:rsidRPr="003A0BFF" w:rsidRDefault="00B649EA" w:rsidP="003A0BFF">
            <w:pPr>
              <w:ind w:right="180"/>
              <w:jc w:val="center"/>
              <w:rPr>
                <w:rFonts w:cs="Mohammad Bold Art 1" w:hint="cs"/>
                <w:sz w:val="22"/>
                <w:szCs w:val="22"/>
                <w:rtl/>
              </w:rPr>
            </w:pPr>
          </w:p>
        </w:tc>
      </w:tr>
      <w:tr w:rsidR="00B649EA" w:rsidRPr="003A0BFF" w:rsidTr="00AF0037">
        <w:trPr>
          <w:jc w:val="center"/>
        </w:trPr>
        <w:tc>
          <w:tcPr>
            <w:tcW w:w="628"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14</w:t>
            </w:r>
          </w:p>
        </w:tc>
        <w:tc>
          <w:tcPr>
            <w:tcW w:w="5443"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0"/>
                <w:szCs w:val="20"/>
                <w:rtl/>
              </w:rPr>
              <w:t>أفهم نفسي وشخصيتي وذلك يساعدني في اتخاذ  قرارات حكيمة</w:t>
            </w:r>
          </w:p>
        </w:tc>
        <w:tc>
          <w:tcPr>
            <w:tcW w:w="716" w:type="dxa"/>
            <w:vAlign w:val="center"/>
          </w:tcPr>
          <w:p w:rsidR="00B649EA" w:rsidRPr="003A0BFF" w:rsidRDefault="00B649EA" w:rsidP="003A0BFF">
            <w:pPr>
              <w:ind w:right="180"/>
              <w:jc w:val="center"/>
              <w:rPr>
                <w:rFonts w:cs="Mohammad Bold Art 1" w:hint="cs"/>
                <w:sz w:val="22"/>
                <w:szCs w:val="22"/>
                <w:rtl/>
              </w:rPr>
            </w:pPr>
          </w:p>
        </w:tc>
        <w:tc>
          <w:tcPr>
            <w:tcW w:w="833" w:type="dxa"/>
            <w:vAlign w:val="center"/>
          </w:tcPr>
          <w:p w:rsidR="00B649EA" w:rsidRPr="003A0BFF" w:rsidRDefault="00B649EA" w:rsidP="003A0BFF">
            <w:pPr>
              <w:ind w:right="180"/>
              <w:jc w:val="center"/>
              <w:rPr>
                <w:rFonts w:cs="Mohammad Bold Art 1" w:hint="cs"/>
                <w:sz w:val="22"/>
                <w:szCs w:val="22"/>
                <w:rtl/>
              </w:rPr>
            </w:pPr>
          </w:p>
        </w:tc>
        <w:tc>
          <w:tcPr>
            <w:tcW w:w="844" w:type="dxa"/>
            <w:vAlign w:val="center"/>
          </w:tcPr>
          <w:p w:rsidR="00B649EA" w:rsidRPr="003A0BFF" w:rsidRDefault="00B649EA" w:rsidP="003A0BFF">
            <w:pPr>
              <w:ind w:right="180"/>
              <w:jc w:val="center"/>
              <w:rPr>
                <w:rFonts w:cs="Mohammad Bold Art 1" w:hint="cs"/>
                <w:sz w:val="22"/>
                <w:szCs w:val="22"/>
                <w:rtl/>
              </w:rPr>
            </w:pPr>
          </w:p>
        </w:tc>
        <w:tc>
          <w:tcPr>
            <w:tcW w:w="734" w:type="dxa"/>
            <w:vAlign w:val="center"/>
          </w:tcPr>
          <w:p w:rsidR="00B649EA" w:rsidRPr="003A0BFF" w:rsidRDefault="00B649EA" w:rsidP="003A0BFF">
            <w:pPr>
              <w:ind w:right="180"/>
              <w:jc w:val="center"/>
              <w:rPr>
                <w:rFonts w:cs="Mohammad Bold Art 1" w:hint="cs"/>
                <w:sz w:val="22"/>
                <w:szCs w:val="22"/>
                <w:rtl/>
              </w:rPr>
            </w:pPr>
          </w:p>
        </w:tc>
        <w:tc>
          <w:tcPr>
            <w:tcW w:w="760" w:type="dxa"/>
            <w:vAlign w:val="center"/>
          </w:tcPr>
          <w:p w:rsidR="00B649EA" w:rsidRPr="003A0BFF" w:rsidRDefault="00B649EA" w:rsidP="003A0BFF">
            <w:pPr>
              <w:ind w:right="180"/>
              <w:jc w:val="center"/>
              <w:rPr>
                <w:rFonts w:cs="Mohammad Bold Art 1" w:hint="cs"/>
                <w:sz w:val="22"/>
                <w:szCs w:val="22"/>
                <w:rtl/>
              </w:rPr>
            </w:pPr>
          </w:p>
        </w:tc>
      </w:tr>
      <w:tr w:rsidR="00B649EA" w:rsidRPr="003A0BFF" w:rsidTr="00AF0037">
        <w:trPr>
          <w:jc w:val="center"/>
        </w:trPr>
        <w:tc>
          <w:tcPr>
            <w:tcW w:w="628"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15</w:t>
            </w:r>
          </w:p>
        </w:tc>
        <w:tc>
          <w:tcPr>
            <w:tcW w:w="5443"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أنا قادر أن أوثر في الآخرين ليتصرفوا حسب رغباتي ومعتقداتي</w:t>
            </w:r>
          </w:p>
        </w:tc>
        <w:tc>
          <w:tcPr>
            <w:tcW w:w="716" w:type="dxa"/>
            <w:vAlign w:val="center"/>
          </w:tcPr>
          <w:p w:rsidR="00B649EA" w:rsidRPr="003A0BFF" w:rsidRDefault="00B649EA" w:rsidP="003A0BFF">
            <w:pPr>
              <w:ind w:right="180"/>
              <w:jc w:val="center"/>
              <w:rPr>
                <w:rFonts w:cs="Mohammad Bold Art 1" w:hint="cs"/>
                <w:sz w:val="22"/>
                <w:szCs w:val="22"/>
                <w:rtl/>
              </w:rPr>
            </w:pPr>
          </w:p>
        </w:tc>
        <w:tc>
          <w:tcPr>
            <w:tcW w:w="833" w:type="dxa"/>
            <w:vAlign w:val="center"/>
          </w:tcPr>
          <w:p w:rsidR="00B649EA" w:rsidRPr="003A0BFF" w:rsidRDefault="00B649EA" w:rsidP="003A0BFF">
            <w:pPr>
              <w:ind w:right="180"/>
              <w:jc w:val="center"/>
              <w:rPr>
                <w:rFonts w:cs="Mohammad Bold Art 1" w:hint="cs"/>
                <w:sz w:val="22"/>
                <w:szCs w:val="22"/>
                <w:rtl/>
              </w:rPr>
            </w:pPr>
          </w:p>
        </w:tc>
        <w:tc>
          <w:tcPr>
            <w:tcW w:w="844" w:type="dxa"/>
            <w:vAlign w:val="center"/>
          </w:tcPr>
          <w:p w:rsidR="00B649EA" w:rsidRPr="003A0BFF" w:rsidRDefault="00B649EA" w:rsidP="003A0BFF">
            <w:pPr>
              <w:ind w:right="180"/>
              <w:jc w:val="center"/>
              <w:rPr>
                <w:rFonts w:cs="Mohammad Bold Art 1" w:hint="cs"/>
                <w:sz w:val="22"/>
                <w:szCs w:val="22"/>
                <w:rtl/>
              </w:rPr>
            </w:pPr>
          </w:p>
        </w:tc>
        <w:tc>
          <w:tcPr>
            <w:tcW w:w="734" w:type="dxa"/>
            <w:vAlign w:val="center"/>
          </w:tcPr>
          <w:p w:rsidR="00B649EA" w:rsidRPr="003A0BFF" w:rsidRDefault="00B649EA" w:rsidP="003A0BFF">
            <w:pPr>
              <w:ind w:right="180"/>
              <w:jc w:val="center"/>
              <w:rPr>
                <w:rFonts w:cs="Mohammad Bold Art 1" w:hint="cs"/>
                <w:sz w:val="22"/>
                <w:szCs w:val="22"/>
                <w:rtl/>
              </w:rPr>
            </w:pPr>
          </w:p>
        </w:tc>
        <w:tc>
          <w:tcPr>
            <w:tcW w:w="760" w:type="dxa"/>
            <w:vAlign w:val="center"/>
          </w:tcPr>
          <w:p w:rsidR="00B649EA" w:rsidRPr="003A0BFF" w:rsidRDefault="00B649EA" w:rsidP="003A0BFF">
            <w:pPr>
              <w:ind w:right="180"/>
              <w:jc w:val="center"/>
              <w:rPr>
                <w:rFonts w:cs="Mohammad Bold Art 1" w:hint="cs"/>
                <w:sz w:val="22"/>
                <w:szCs w:val="22"/>
                <w:rtl/>
              </w:rPr>
            </w:pPr>
          </w:p>
        </w:tc>
      </w:tr>
      <w:tr w:rsidR="00B649EA" w:rsidRPr="003A0BFF" w:rsidTr="00AF0037">
        <w:trPr>
          <w:jc w:val="center"/>
        </w:trPr>
        <w:tc>
          <w:tcPr>
            <w:tcW w:w="628"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16</w:t>
            </w:r>
          </w:p>
        </w:tc>
        <w:tc>
          <w:tcPr>
            <w:tcW w:w="5443"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منذ صغري وأنا أحب الطبيعة , ولدي اهتمام بعالم الطبيعة</w:t>
            </w:r>
          </w:p>
        </w:tc>
        <w:tc>
          <w:tcPr>
            <w:tcW w:w="716" w:type="dxa"/>
            <w:vAlign w:val="center"/>
          </w:tcPr>
          <w:p w:rsidR="00B649EA" w:rsidRPr="003A0BFF" w:rsidRDefault="00B649EA" w:rsidP="003A0BFF">
            <w:pPr>
              <w:ind w:right="180"/>
              <w:jc w:val="center"/>
              <w:rPr>
                <w:rFonts w:cs="Mohammad Bold Art 1" w:hint="cs"/>
                <w:sz w:val="22"/>
                <w:szCs w:val="22"/>
                <w:rtl/>
              </w:rPr>
            </w:pPr>
          </w:p>
        </w:tc>
        <w:tc>
          <w:tcPr>
            <w:tcW w:w="833" w:type="dxa"/>
            <w:vAlign w:val="center"/>
          </w:tcPr>
          <w:p w:rsidR="00B649EA" w:rsidRPr="003A0BFF" w:rsidRDefault="00B649EA" w:rsidP="003A0BFF">
            <w:pPr>
              <w:ind w:right="180"/>
              <w:jc w:val="center"/>
              <w:rPr>
                <w:rFonts w:cs="Mohammad Bold Art 1" w:hint="cs"/>
                <w:sz w:val="22"/>
                <w:szCs w:val="22"/>
                <w:rtl/>
              </w:rPr>
            </w:pPr>
          </w:p>
        </w:tc>
        <w:tc>
          <w:tcPr>
            <w:tcW w:w="844" w:type="dxa"/>
            <w:vAlign w:val="center"/>
          </w:tcPr>
          <w:p w:rsidR="00B649EA" w:rsidRPr="003A0BFF" w:rsidRDefault="00B649EA" w:rsidP="003A0BFF">
            <w:pPr>
              <w:ind w:right="180"/>
              <w:jc w:val="center"/>
              <w:rPr>
                <w:rFonts w:cs="Mohammad Bold Art 1" w:hint="cs"/>
                <w:sz w:val="22"/>
                <w:szCs w:val="22"/>
                <w:rtl/>
              </w:rPr>
            </w:pPr>
          </w:p>
        </w:tc>
        <w:tc>
          <w:tcPr>
            <w:tcW w:w="734" w:type="dxa"/>
            <w:vAlign w:val="center"/>
          </w:tcPr>
          <w:p w:rsidR="00B649EA" w:rsidRPr="003A0BFF" w:rsidRDefault="00B649EA" w:rsidP="003A0BFF">
            <w:pPr>
              <w:ind w:right="180"/>
              <w:jc w:val="center"/>
              <w:rPr>
                <w:rFonts w:cs="Mohammad Bold Art 1" w:hint="cs"/>
                <w:sz w:val="22"/>
                <w:szCs w:val="22"/>
                <w:rtl/>
              </w:rPr>
            </w:pPr>
          </w:p>
        </w:tc>
        <w:tc>
          <w:tcPr>
            <w:tcW w:w="760" w:type="dxa"/>
            <w:vAlign w:val="center"/>
          </w:tcPr>
          <w:p w:rsidR="00B649EA" w:rsidRPr="003A0BFF" w:rsidRDefault="00B649EA" w:rsidP="003A0BFF">
            <w:pPr>
              <w:ind w:right="180"/>
              <w:jc w:val="center"/>
              <w:rPr>
                <w:rFonts w:cs="Mohammad Bold Art 1" w:hint="cs"/>
                <w:sz w:val="22"/>
                <w:szCs w:val="22"/>
                <w:rtl/>
              </w:rPr>
            </w:pPr>
          </w:p>
        </w:tc>
      </w:tr>
      <w:tr w:rsidR="00B649EA" w:rsidRPr="003A0BFF" w:rsidTr="00AF0037">
        <w:trPr>
          <w:jc w:val="center"/>
        </w:trPr>
        <w:tc>
          <w:tcPr>
            <w:tcW w:w="628"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17</w:t>
            </w:r>
          </w:p>
        </w:tc>
        <w:tc>
          <w:tcPr>
            <w:tcW w:w="5443"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أكتشف الخطأ اللغوي بسهولة , بل أناقش وأجادل</w:t>
            </w:r>
          </w:p>
        </w:tc>
        <w:tc>
          <w:tcPr>
            <w:tcW w:w="716" w:type="dxa"/>
            <w:vAlign w:val="center"/>
          </w:tcPr>
          <w:p w:rsidR="00B649EA" w:rsidRPr="003A0BFF" w:rsidRDefault="00B649EA" w:rsidP="003A0BFF">
            <w:pPr>
              <w:ind w:right="180"/>
              <w:jc w:val="center"/>
              <w:rPr>
                <w:rFonts w:cs="Mohammad Bold Art 1" w:hint="cs"/>
                <w:sz w:val="22"/>
                <w:szCs w:val="22"/>
                <w:rtl/>
              </w:rPr>
            </w:pPr>
          </w:p>
        </w:tc>
        <w:tc>
          <w:tcPr>
            <w:tcW w:w="833" w:type="dxa"/>
            <w:vAlign w:val="center"/>
          </w:tcPr>
          <w:p w:rsidR="00B649EA" w:rsidRPr="003A0BFF" w:rsidRDefault="00B649EA" w:rsidP="003A0BFF">
            <w:pPr>
              <w:ind w:right="180"/>
              <w:jc w:val="center"/>
              <w:rPr>
                <w:rFonts w:cs="Mohammad Bold Art 1" w:hint="cs"/>
                <w:sz w:val="22"/>
                <w:szCs w:val="22"/>
                <w:rtl/>
              </w:rPr>
            </w:pPr>
          </w:p>
        </w:tc>
        <w:tc>
          <w:tcPr>
            <w:tcW w:w="844" w:type="dxa"/>
            <w:vAlign w:val="center"/>
          </w:tcPr>
          <w:p w:rsidR="00B649EA" w:rsidRPr="003A0BFF" w:rsidRDefault="00B649EA" w:rsidP="003A0BFF">
            <w:pPr>
              <w:ind w:right="180"/>
              <w:jc w:val="center"/>
              <w:rPr>
                <w:rFonts w:cs="Mohammad Bold Art 1" w:hint="cs"/>
                <w:sz w:val="22"/>
                <w:szCs w:val="22"/>
                <w:rtl/>
              </w:rPr>
            </w:pPr>
          </w:p>
        </w:tc>
        <w:tc>
          <w:tcPr>
            <w:tcW w:w="734" w:type="dxa"/>
            <w:vAlign w:val="center"/>
          </w:tcPr>
          <w:p w:rsidR="00B649EA" w:rsidRPr="003A0BFF" w:rsidRDefault="00B649EA" w:rsidP="003A0BFF">
            <w:pPr>
              <w:ind w:right="180"/>
              <w:jc w:val="center"/>
              <w:rPr>
                <w:rFonts w:cs="Mohammad Bold Art 1" w:hint="cs"/>
                <w:sz w:val="22"/>
                <w:szCs w:val="22"/>
                <w:rtl/>
              </w:rPr>
            </w:pPr>
          </w:p>
        </w:tc>
        <w:tc>
          <w:tcPr>
            <w:tcW w:w="760" w:type="dxa"/>
            <w:vAlign w:val="center"/>
          </w:tcPr>
          <w:p w:rsidR="00B649EA" w:rsidRPr="003A0BFF" w:rsidRDefault="00B649EA" w:rsidP="003A0BFF">
            <w:pPr>
              <w:ind w:right="180"/>
              <w:jc w:val="center"/>
              <w:rPr>
                <w:rFonts w:cs="Mohammad Bold Art 1" w:hint="cs"/>
                <w:sz w:val="22"/>
                <w:szCs w:val="22"/>
                <w:rtl/>
              </w:rPr>
            </w:pPr>
          </w:p>
        </w:tc>
      </w:tr>
      <w:tr w:rsidR="00B649EA" w:rsidRPr="003A0BFF" w:rsidTr="00AF0037">
        <w:trPr>
          <w:jc w:val="center"/>
        </w:trPr>
        <w:tc>
          <w:tcPr>
            <w:tcW w:w="628"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18</w:t>
            </w:r>
          </w:p>
        </w:tc>
        <w:tc>
          <w:tcPr>
            <w:tcW w:w="5443"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أحب التلحين والقراءة بأصوات مختلفة</w:t>
            </w:r>
          </w:p>
        </w:tc>
        <w:tc>
          <w:tcPr>
            <w:tcW w:w="716" w:type="dxa"/>
            <w:vAlign w:val="center"/>
          </w:tcPr>
          <w:p w:rsidR="00B649EA" w:rsidRPr="003A0BFF" w:rsidRDefault="00B649EA" w:rsidP="003A0BFF">
            <w:pPr>
              <w:ind w:right="180"/>
              <w:jc w:val="center"/>
              <w:rPr>
                <w:rFonts w:cs="Mohammad Bold Art 1" w:hint="cs"/>
                <w:sz w:val="22"/>
                <w:szCs w:val="22"/>
                <w:rtl/>
              </w:rPr>
            </w:pPr>
          </w:p>
        </w:tc>
        <w:tc>
          <w:tcPr>
            <w:tcW w:w="833" w:type="dxa"/>
            <w:vAlign w:val="center"/>
          </w:tcPr>
          <w:p w:rsidR="00B649EA" w:rsidRPr="003A0BFF" w:rsidRDefault="00B649EA" w:rsidP="003A0BFF">
            <w:pPr>
              <w:ind w:right="180"/>
              <w:jc w:val="center"/>
              <w:rPr>
                <w:rFonts w:cs="Mohammad Bold Art 1" w:hint="cs"/>
                <w:sz w:val="22"/>
                <w:szCs w:val="22"/>
                <w:rtl/>
              </w:rPr>
            </w:pPr>
          </w:p>
        </w:tc>
        <w:tc>
          <w:tcPr>
            <w:tcW w:w="844" w:type="dxa"/>
            <w:vAlign w:val="center"/>
          </w:tcPr>
          <w:p w:rsidR="00B649EA" w:rsidRPr="003A0BFF" w:rsidRDefault="00B649EA" w:rsidP="003A0BFF">
            <w:pPr>
              <w:ind w:right="180"/>
              <w:jc w:val="center"/>
              <w:rPr>
                <w:rFonts w:cs="Mohammad Bold Art 1" w:hint="cs"/>
                <w:sz w:val="22"/>
                <w:szCs w:val="22"/>
                <w:rtl/>
              </w:rPr>
            </w:pPr>
          </w:p>
        </w:tc>
        <w:tc>
          <w:tcPr>
            <w:tcW w:w="734" w:type="dxa"/>
            <w:vAlign w:val="center"/>
          </w:tcPr>
          <w:p w:rsidR="00B649EA" w:rsidRPr="003A0BFF" w:rsidRDefault="00B649EA" w:rsidP="003A0BFF">
            <w:pPr>
              <w:ind w:right="180"/>
              <w:jc w:val="center"/>
              <w:rPr>
                <w:rFonts w:cs="Mohammad Bold Art 1" w:hint="cs"/>
                <w:sz w:val="22"/>
                <w:szCs w:val="22"/>
                <w:rtl/>
              </w:rPr>
            </w:pPr>
          </w:p>
        </w:tc>
        <w:tc>
          <w:tcPr>
            <w:tcW w:w="760" w:type="dxa"/>
            <w:vAlign w:val="center"/>
          </w:tcPr>
          <w:p w:rsidR="00B649EA" w:rsidRPr="003A0BFF" w:rsidRDefault="00B649EA" w:rsidP="003A0BFF">
            <w:pPr>
              <w:ind w:right="180"/>
              <w:jc w:val="center"/>
              <w:rPr>
                <w:rFonts w:cs="Mohammad Bold Art 1" w:hint="cs"/>
                <w:sz w:val="22"/>
                <w:szCs w:val="22"/>
                <w:rtl/>
              </w:rPr>
            </w:pPr>
          </w:p>
        </w:tc>
      </w:tr>
      <w:tr w:rsidR="00B649EA" w:rsidRPr="003A0BFF" w:rsidTr="00AF0037">
        <w:trPr>
          <w:jc w:val="center"/>
        </w:trPr>
        <w:tc>
          <w:tcPr>
            <w:tcW w:w="628"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19</w:t>
            </w:r>
          </w:p>
        </w:tc>
        <w:tc>
          <w:tcPr>
            <w:tcW w:w="5443"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لا أقبل الحقائق بسهولة , بل أناقش وأجادل</w:t>
            </w:r>
          </w:p>
        </w:tc>
        <w:tc>
          <w:tcPr>
            <w:tcW w:w="716" w:type="dxa"/>
            <w:vAlign w:val="center"/>
          </w:tcPr>
          <w:p w:rsidR="00B649EA" w:rsidRPr="003A0BFF" w:rsidRDefault="00B649EA" w:rsidP="003A0BFF">
            <w:pPr>
              <w:ind w:right="180"/>
              <w:jc w:val="center"/>
              <w:rPr>
                <w:rFonts w:cs="Mohammad Bold Art 1" w:hint="cs"/>
                <w:sz w:val="22"/>
                <w:szCs w:val="22"/>
                <w:rtl/>
              </w:rPr>
            </w:pPr>
          </w:p>
        </w:tc>
        <w:tc>
          <w:tcPr>
            <w:tcW w:w="833" w:type="dxa"/>
            <w:vAlign w:val="center"/>
          </w:tcPr>
          <w:p w:rsidR="00B649EA" w:rsidRPr="003A0BFF" w:rsidRDefault="00B649EA" w:rsidP="003A0BFF">
            <w:pPr>
              <w:ind w:right="180"/>
              <w:jc w:val="center"/>
              <w:rPr>
                <w:rFonts w:cs="Mohammad Bold Art 1" w:hint="cs"/>
                <w:sz w:val="22"/>
                <w:szCs w:val="22"/>
                <w:rtl/>
              </w:rPr>
            </w:pPr>
          </w:p>
        </w:tc>
        <w:tc>
          <w:tcPr>
            <w:tcW w:w="844" w:type="dxa"/>
            <w:vAlign w:val="center"/>
          </w:tcPr>
          <w:p w:rsidR="00B649EA" w:rsidRPr="003A0BFF" w:rsidRDefault="00B649EA" w:rsidP="003A0BFF">
            <w:pPr>
              <w:ind w:right="180"/>
              <w:jc w:val="center"/>
              <w:rPr>
                <w:rFonts w:cs="Mohammad Bold Art 1" w:hint="cs"/>
                <w:sz w:val="22"/>
                <w:szCs w:val="22"/>
                <w:rtl/>
              </w:rPr>
            </w:pPr>
          </w:p>
        </w:tc>
        <w:tc>
          <w:tcPr>
            <w:tcW w:w="734" w:type="dxa"/>
            <w:vAlign w:val="center"/>
          </w:tcPr>
          <w:p w:rsidR="00B649EA" w:rsidRPr="003A0BFF" w:rsidRDefault="00B649EA" w:rsidP="003A0BFF">
            <w:pPr>
              <w:ind w:right="180"/>
              <w:jc w:val="center"/>
              <w:rPr>
                <w:rFonts w:cs="Mohammad Bold Art 1" w:hint="cs"/>
                <w:sz w:val="22"/>
                <w:szCs w:val="22"/>
                <w:rtl/>
              </w:rPr>
            </w:pPr>
          </w:p>
        </w:tc>
        <w:tc>
          <w:tcPr>
            <w:tcW w:w="760" w:type="dxa"/>
            <w:vAlign w:val="center"/>
          </w:tcPr>
          <w:p w:rsidR="00B649EA" w:rsidRPr="003A0BFF" w:rsidRDefault="00B649EA" w:rsidP="003A0BFF">
            <w:pPr>
              <w:ind w:right="180"/>
              <w:jc w:val="center"/>
              <w:rPr>
                <w:rFonts w:cs="Mohammad Bold Art 1" w:hint="cs"/>
                <w:sz w:val="22"/>
                <w:szCs w:val="22"/>
                <w:rtl/>
              </w:rPr>
            </w:pPr>
          </w:p>
        </w:tc>
      </w:tr>
      <w:tr w:rsidR="00B649EA" w:rsidRPr="003A0BFF" w:rsidTr="00AF0037">
        <w:trPr>
          <w:jc w:val="center"/>
        </w:trPr>
        <w:tc>
          <w:tcPr>
            <w:tcW w:w="628"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20</w:t>
            </w:r>
          </w:p>
        </w:tc>
        <w:tc>
          <w:tcPr>
            <w:tcW w:w="5443"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أنا جيد في ألعاب التركيب وفهم التصاميم المجسمة</w:t>
            </w:r>
          </w:p>
        </w:tc>
        <w:tc>
          <w:tcPr>
            <w:tcW w:w="716" w:type="dxa"/>
            <w:vAlign w:val="center"/>
          </w:tcPr>
          <w:p w:rsidR="00B649EA" w:rsidRPr="003A0BFF" w:rsidRDefault="00B649EA" w:rsidP="003A0BFF">
            <w:pPr>
              <w:ind w:right="180"/>
              <w:jc w:val="center"/>
              <w:rPr>
                <w:rFonts w:cs="Mohammad Bold Art 1" w:hint="cs"/>
                <w:sz w:val="22"/>
                <w:szCs w:val="22"/>
                <w:rtl/>
              </w:rPr>
            </w:pPr>
          </w:p>
        </w:tc>
        <w:tc>
          <w:tcPr>
            <w:tcW w:w="833" w:type="dxa"/>
            <w:vAlign w:val="center"/>
          </w:tcPr>
          <w:p w:rsidR="00B649EA" w:rsidRPr="003A0BFF" w:rsidRDefault="00B649EA" w:rsidP="003A0BFF">
            <w:pPr>
              <w:ind w:right="180"/>
              <w:jc w:val="center"/>
              <w:rPr>
                <w:rFonts w:cs="Mohammad Bold Art 1" w:hint="cs"/>
                <w:sz w:val="22"/>
                <w:szCs w:val="22"/>
                <w:rtl/>
              </w:rPr>
            </w:pPr>
          </w:p>
        </w:tc>
        <w:tc>
          <w:tcPr>
            <w:tcW w:w="844" w:type="dxa"/>
            <w:vAlign w:val="center"/>
          </w:tcPr>
          <w:p w:rsidR="00B649EA" w:rsidRPr="003A0BFF" w:rsidRDefault="00B649EA" w:rsidP="003A0BFF">
            <w:pPr>
              <w:ind w:right="180"/>
              <w:jc w:val="center"/>
              <w:rPr>
                <w:rFonts w:cs="Mohammad Bold Art 1" w:hint="cs"/>
                <w:sz w:val="22"/>
                <w:szCs w:val="22"/>
                <w:rtl/>
              </w:rPr>
            </w:pPr>
          </w:p>
        </w:tc>
        <w:tc>
          <w:tcPr>
            <w:tcW w:w="734" w:type="dxa"/>
            <w:vAlign w:val="center"/>
          </w:tcPr>
          <w:p w:rsidR="00B649EA" w:rsidRPr="003A0BFF" w:rsidRDefault="00B649EA" w:rsidP="003A0BFF">
            <w:pPr>
              <w:ind w:right="180"/>
              <w:jc w:val="center"/>
              <w:rPr>
                <w:rFonts w:cs="Mohammad Bold Art 1" w:hint="cs"/>
                <w:sz w:val="22"/>
                <w:szCs w:val="22"/>
                <w:rtl/>
              </w:rPr>
            </w:pPr>
          </w:p>
        </w:tc>
        <w:tc>
          <w:tcPr>
            <w:tcW w:w="760" w:type="dxa"/>
            <w:vAlign w:val="center"/>
          </w:tcPr>
          <w:p w:rsidR="00B649EA" w:rsidRPr="003A0BFF" w:rsidRDefault="00B649EA" w:rsidP="003A0BFF">
            <w:pPr>
              <w:ind w:right="180"/>
              <w:jc w:val="center"/>
              <w:rPr>
                <w:rFonts w:cs="Mohammad Bold Art 1" w:hint="cs"/>
                <w:sz w:val="22"/>
                <w:szCs w:val="22"/>
                <w:rtl/>
              </w:rPr>
            </w:pPr>
          </w:p>
        </w:tc>
      </w:tr>
      <w:tr w:rsidR="00B649EA" w:rsidRPr="003A0BFF" w:rsidTr="00AF0037">
        <w:trPr>
          <w:jc w:val="center"/>
        </w:trPr>
        <w:tc>
          <w:tcPr>
            <w:tcW w:w="628"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21</w:t>
            </w:r>
          </w:p>
        </w:tc>
        <w:tc>
          <w:tcPr>
            <w:tcW w:w="5443"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أنا ممتاز في الأنشطة البدنية , كألعاب الرياضة</w:t>
            </w:r>
          </w:p>
        </w:tc>
        <w:tc>
          <w:tcPr>
            <w:tcW w:w="716" w:type="dxa"/>
            <w:vAlign w:val="center"/>
          </w:tcPr>
          <w:p w:rsidR="00B649EA" w:rsidRPr="003A0BFF" w:rsidRDefault="00B649EA" w:rsidP="003A0BFF">
            <w:pPr>
              <w:ind w:right="180"/>
              <w:jc w:val="center"/>
              <w:rPr>
                <w:rFonts w:cs="Mohammad Bold Art 1" w:hint="cs"/>
                <w:sz w:val="22"/>
                <w:szCs w:val="22"/>
                <w:rtl/>
              </w:rPr>
            </w:pPr>
          </w:p>
        </w:tc>
        <w:tc>
          <w:tcPr>
            <w:tcW w:w="833" w:type="dxa"/>
            <w:vAlign w:val="center"/>
          </w:tcPr>
          <w:p w:rsidR="00B649EA" w:rsidRPr="003A0BFF" w:rsidRDefault="00B649EA" w:rsidP="003A0BFF">
            <w:pPr>
              <w:ind w:right="180"/>
              <w:jc w:val="center"/>
              <w:rPr>
                <w:rFonts w:cs="Mohammad Bold Art 1" w:hint="cs"/>
                <w:sz w:val="22"/>
                <w:szCs w:val="22"/>
                <w:rtl/>
              </w:rPr>
            </w:pPr>
          </w:p>
        </w:tc>
        <w:tc>
          <w:tcPr>
            <w:tcW w:w="844" w:type="dxa"/>
            <w:vAlign w:val="center"/>
          </w:tcPr>
          <w:p w:rsidR="00B649EA" w:rsidRPr="003A0BFF" w:rsidRDefault="00B649EA" w:rsidP="003A0BFF">
            <w:pPr>
              <w:ind w:right="180"/>
              <w:jc w:val="center"/>
              <w:rPr>
                <w:rFonts w:cs="Mohammad Bold Art 1" w:hint="cs"/>
                <w:sz w:val="22"/>
                <w:szCs w:val="22"/>
                <w:rtl/>
              </w:rPr>
            </w:pPr>
          </w:p>
        </w:tc>
        <w:tc>
          <w:tcPr>
            <w:tcW w:w="734" w:type="dxa"/>
            <w:vAlign w:val="center"/>
          </w:tcPr>
          <w:p w:rsidR="00B649EA" w:rsidRPr="003A0BFF" w:rsidRDefault="00B649EA" w:rsidP="003A0BFF">
            <w:pPr>
              <w:ind w:right="180"/>
              <w:jc w:val="center"/>
              <w:rPr>
                <w:rFonts w:cs="Mohammad Bold Art 1" w:hint="cs"/>
                <w:sz w:val="22"/>
                <w:szCs w:val="22"/>
                <w:rtl/>
              </w:rPr>
            </w:pPr>
          </w:p>
        </w:tc>
        <w:tc>
          <w:tcPr>
            <w:tcW w:w="760" w:type="dxa"/>
            <w:vAlign w:val="center"/>
          </w:tcPr>
          <w:p w:rsidR="00B649EA" w:rsidRPr="003A0BFF" w:rsidRDefault="00B649EA" w:rsidP="003A0BFF">
            <w:pPr>
              <w:ind w:right="180"/>
              <w:jc w:val="center"/>
              <w:rPr>
                <w:rFonts w:cs="Mohammad Bold Art 1" w:hint="cs"/>
                <w:sz w:val="22"/>
                <w:szCs w:val="22"/>
                <w:rtl/>
              </w:rPr>
            </w:pPr>
          </w:p>
        </w:tc>
      </w:tr>
      <w:tr w:rsidR="00B649EA" w:rsidRPr="003A0BFF" w:rsidTr="00AF0037">
        <w:trPr>
          <w:jc w:val="center"/>
        </w:trPr>
        <w:tc>
          <w:tcPr>
            <w:tcW w:w="628"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22</w:t>
            </w:r>
          </w:p>
        </w:tc>
        <w:tc>
          <w:tcPr>
            <w:tcW w:w="5443"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مقدرتي على فهم مشاعري تسهل عليّ اتخاذ أي قرار لي</w:t>
            </w:r>
          </w:p>
        </w:tc>
        <w:tc>
          <w:tcPr>
            <w:tcW w:w="716" w:type="dxa"/>
            <w:vAlign w:val="center"/>
          </w:tcPr>
          <w:p w:rsidR="00B649EA" w:rsidRPr="003A0BFF" w:rsidRDefault="00B649EA" w:rsidP="003A0BFF">
            <w:pPr>
              <w:ind w:right="180"/>
              <w:jc w:val="center"/>
              <w:rPr>
                <w:rFonts w:cs="Mohammad Bold Art 1" w:hint="cs"/>
                <w:sz w:val="22"/>
                <w:szCs w:val="22"/>
                <w:rtl/>
              </w:rPr>
            </w:pPr>
          </w:p>
        </w:tc>
        <w:tc>
          <w:tcPr>
            <w:tcW w:w="833" w:type="dxa"/>
            <w:vAlign w:val="center"/>
          </w:tcPr>
          <w:p w:rsidR="00B649EA" w:rsidRPr="003A0BFF" w:rsidRDefault="00B649EA" w:rsidP="003A0BFF">
            <w:pPr>
              <w:ind w:right="180"/>
              <w:jc w:val="center"/>
              <w:rPr>
                <w:rFonts w:cs="Mohammad Bold Art 1" w:hint="cs"/>
                <w:sz w:val="22"/>
                <w:szCs w:val="22"/>
                <w:rtl/>
              </w:rPr>
            </w:pPr>
          </w:p>
        </w:tc>
        <w:tc>
          <w:tcPr>
            <w:tcW w:w="844" w:type="dxa"/>
            <w:vAlign w:val="center"/>
          </w:tcPr>
          <w:p w:rsidR="00B649EA" w:rsidRPr="003A0BFF" w:rsidRDefault="00B649EA" w:rsidP="003A0BFF">
            <w:pPr>
              <w:ind w:right="180"/>
              <w:jc w:val="center"/>
              <w:rPr>
                <w:rFonts w:cs="Mohammad Bold Art 1" w:hint="cs"/>
                <w:sz w:val="22"/>
                <w:szCs w:val="22"/>
                <w:rtl/>
              </w:rPr>
            </w:pPr>
          </w:p>
        </w:tc>
        <w:tc>
          <w:tcPr>
            <w:tcW w:w="734" w:type="dxa"/>
            <w:vAlign w:val="center"/>
          </w:tcPr>
          <w:p w:rsidR="00B649EA" w:rsidRPr="003A0BFF" w:rsidRDefault="00B649EA" w:rsidP="003A0BFF">
            <w:pPr>
              <w:ind w:right="180"/>
              <w:jc w:val="center"/>
              <w:rPr>
                <w:rFonts w:cs="Mohammad Bold Art 1" w:hint="cs"/>
                <w:sz w:val="22"/>
                <w:szCs w:val="22"/>
                <w:rtl/>
              </w:rPr>
            </w:pPr>
          </w:p>
        </w:tc>
        <w:tc>
          <w:tcPr>
            <w:tcW w:w="760" w:type="dxa"/>
            <w:vAlign w:val="center"/>
          </w:tcPr>
          <w:p w:rsidR="00B649EA" w:rsidRPr="003A0BFF" w:rsidRDefault="00B649EA" w:rsidP="003A0BFF">
            <w:pPr>
              <w:ind w:right="180"/>
              <w:jc w:val="center"/>
              <w:rPr>
                <w:rFonts w:cs="Mohammad Bold Art 1" w:hint="cs"/>
                <w:sz w:val="22"/>
                <w:szCs w:val="22"/>
                <w:rtl/>
              </w:rPr>
            </w:pPr>
          </w:p>
        </w:tc>
      </w:tr>
      <w:tr w:rsidR="00B649EA" w:rsidRPr="003A0BFF" w:rsidTr="00AF0037">
        <w:trPr>
          <w:jc w:val="center"/>
        </w:trPr>
        <w:tc>
          <w:tcPr>
            <w:tcW w:w="628"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23</w:t>
            </w:r>
          </w:p>
        </w:tc>
        <w:tc>
          <w:tcPr>
            <w:tcW w:w="5443"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أرغب في مساعدة الآخرين بطريقة تخصصية كتقديم استشارات أو عن طريق المشاركة في العمل السياسي</w:t>
            </w:r>
          </w:p>
        </w:tc>
        <w:tc>
          <w:tcPr>
            <w:tcW w:w="716" w:type="dxa"/>
            <w:vAlign w:val="center"/>
          </w:tcPr>
          <w:p w:rsidR="00B649EA" w:rsidRPr="003A0BFF" w:rsidRDefault="00B649EA" w:rsidP="003A0BFF">
            <w:pPr>
              <w:ind w:right="180"/>
              <w:jc w:val="center"/>
              <w:rPr>
                <w:rFonts w:cs="Mohammad Bold Art 1" w:hint="cs"/>
                <w:sz w:val="22"/>
                <w:szCs w:val="22"/>
                <w:rtl/>
              </w:rPr>
            </w:pPr>
          </w:p>
        </w:tc>
        <w:tc>
          <w:tcPr>
            <w:tcW w:w="833" w:type="dxa"/>
            <w:vAlign w:val="center"/>
          </w:tcPr>
          <w:p w:rsidR="00B649EA" w:rsidRPr="003A0BFF" w:rsidRDefault="00B649EA" w:rsidP="003A0BFF">
            <w:pPr>
              <w:ind w:right="180"/>
              <w:jc w:val="center"/>
              <w:rPr>
                <w:rFonts w:cs="Mohammad Bold Art 1" w:hint="cs"/>
                <w:sz w:val="22"/>
                <w:szCs w:val="22"/>
                <w:rtl/>
              </w:rPr>
            </w:pPr>
          </w:p>
        </w:tc>
        <w:tc>
          <w:tcPr>
            <w:tcW w:w="844" w:type="dxa"/>
            <w:vAlign w:val="center"/>
          </w:tcPr>
          <w:p w:rsidR="00B649EA" w:rsidRPr="003A0BFF" w:rsidRDefault="00B649EA" w:rsidP="003A0BFF">
            <w:pPr>
              <w:ind w:right="180"/>
              <w:jc w:val="center"/>
              <w:rPr>
                <w:rFonts w:cs="Mohammad Bold Art 1" w:hint="cs"/>
                <w:sz w:val="22"/>
                <w:szCs w:val="22"/>
                <w:rtl/>
              </w:rPr>
            </w:pPr>
          </w:p>
        </w:tc>
        <w:tc>
          <w:tcPr>
            <w:tcW w:w="734" w:type="dxa"/>
            <w:vAlign w:val="center"/>
          </w:tcPr>
          <w:p w:rsidR="00B649EA" w:rsidRPr="003A0BFF" w:rsidRDefault="00B649EA" w:rsidP="003A0BFF">
            <w:pPr>
              <w:ind w:right="180"/>
              <w:jc w:val="center"/>
              <w:rPr>
                <w:rFonts w:cs="Mohammad Bold Art 1" w:hint="cs"/>
                <w:sz w:val="22"/>
                <w:szCs w:val="22"/>
                <w:rtl/>
              </w:rPr>
            </w:pPr>
          </w:p>
        </w:tc>
        <w:tc>
          <w:tcPr>
            <w:tcW w:w="760" w:type="dxa"/>
            <w:vAlign w:val="center"/>
          </w:tcPr>
          <w:p w:rsidR="00B649EA" w:rsidRPr="003A0BFF" w:rsidRDefault="00B649EA" w:rsidP="003A0BFF">
            <w:pPr>
              <w:ind w:right="180"/>
              <w:jc w:val="center"/>
              <w:rPr>
                <w:rFonts w:cs="Mohammad Bold Art 1" w:hint="cs"/>
                <w:sz w:val="22"/>
                <w:szCs w:val="22"/>
                <w:rtl/>
              </w:rPr>
            </w:pPr>
          </w:p>
        </w:tc>
      </w:tr>
    </w:tbl>
    <w:p w:rsidR="00B649EA" w:rsidRPr="00355A55" w:rsidRDefault="00B649EA" w:rsidP="00B649EA">
      <w:pPr>
        <w:ind w:right="180" w:firstLine="561"/>
        <w:jc w:val="lowKashida"/>
        <w:rPr>
          <w:rFonts w:cs="Mohammad Bold Art 1" w:hint="cs"/>
          <w:rtl/>
        </w:rPr>
      </w:pPr>
    </w:p>
    <w:p w:rsidR="004F6827" w:rsidRDefault="004F6827" w:rsidP="009F0897">
      <w:pPr>
        <w:ind w:right="180" w:firstLine="561"/>
        <w:jc w:val="lowKashida"/>
        <w:rPr>
          <w:rFonts w:cs="Mohammad Bold Art 1" w:hint="cs"/>
          <w:rtl/>
        </w:rPr>
      </w:pPr>
    </w:p>
    <w:p w:rsidR="004F6827" w:rsidRDefault="004F6827" w:rsidP="009F0897">
      <w:pPr>
        <w:ind w:right="180" w:firstLine="561"/>
        <w:jc w:val="lowKashida"/>
        <w:rPr>
          <w:rFonts w:cs="Mohammad Bold Art 1" w:hint="cs"/>
          <w:rtl/>
        </w:rPr>
      </w:pPr>
    </w:p>
    <w:p w:rsidR="004F6827" w:rsidRDefault="004F6827" w:rsidP="009F0897">
      <w:pPr>
        <w:ind w:right="180" w:firstLine="561"/>
        <w:jc w:val="lowKashida"/>
        <w:rPr>
          <w:rFonts w:cs="Mohammad Bold Art 1" w:hint="cs"/>
          <w:rtl/>
        </w:rPr>
      </w:pPr>
    </w:p>
    <w:p w:rsidR="004F6827" w:rsidRDefault="004F6827" w:rsidP="009F0897">
      <w:pPr>
        <w:ind w:right="180" w:firstLine="561"/>
        <w:jc w:val="lowKashida"/>
        <w:rPr>
          <w:rFonts w:cs="Mohammad Bold Art 1" w:hint="cs"/>
          <w:rtl/>
        </w:rPr>
      </w:pPr>
    </w:p>
    <w:p w:rsidR="00CF7E72" w:rsidRDefault="00CF7E72" w:rsidP="009F0897">
      <w:pPr>
        <w:ind w:right="180" w:firstLine="561"/>
        <w:jc w:val="lowKashida"/>
        <w:rPr>
          <w:rFonts w:cs="Mohammad Bold Art 1" w:hint="cs"/>
          <w:rtl/>
        </w:rPr>
      </w:pPr>
    </w:p>
    <w:p w:rsidR="00CF7E72" w:rsidRDefault="00CF7E72" w:rsidP="009F0897">
      <w:pPr>
        <w:ind w:right="180" w:firstLine="561"/>
        <w:jc w:val="lowKashida"/>
        <w:rPr>
          <w:rFonts w:cs="Mohammad Bold Art 1" w:hint="cs"/>
          <w:rtl/>
        </w:rPr>
      </w:pPr>
    </w:p>
    <w:p w:rsidR="004F6827" w:rsidRDefault="004F6827" w:rsidP="009F0897">
      <w:pPr>
        <w:ind w:right="180" w:firstLine="561"/>
        <w:jc w:val="lowKashida"/>
        <w:rPr>
          <w:rFonts w:cs="Mohammad Bold Art 1" w:hint="cs"/>
          <w:rtl/>
        </w:rPr>
      </w:pPr>
    </w:p>
    <w:p w:rsidR="004F6827" w:rsidRDefault="004F6827" w:rsidP="009F0897">
      <w:pPr>
        <w:ind w:right="180" w:firstLine="561"/>
        <w:jc w:val="lowKashida"/>
        <w:rPr>
          <w:rFonts w:cs="Mohammad Bold Art 1" w:hint="cs"/>
          <w:rtl/>
        </w:rPr>
      </w:pPr>
    </w:p>
    <w:p w:rsidR="00B649EA" w:rsidRPr="00355A55" w:rsidRDefault="00B649EA" w:rsidP="009F0897">
      <w:pPr>
        <w:ind w:right="180" w:firstLine="561"/>
        <w:jc w:val="lowKashida"/>
        <w:rPr>
          <w:rFonts w:cs="Mohammad Bold Art 1" w:hint="cs"/>
          <w:rtl/>
        </w:rPr>
      </w:pPr>
      <w:r>
        <w:rPr>
          <w:rFonts w:cs="Mohammad Bold Art 1" w:hint="cs"/>
          <w:rtl/>
        </w:rPr>
        <w:lastRenderedPageBreak/>
        <w:t xml:space="preserve">تابع </w:t>
      </w:r>
      <w:r w:rsidR="009F0897">
        <w:rPr>
          <w:rFonts w:cs="Mohammad Bold Art 1" w:hint="cs"/>
          <w:rtl/>
        </w:rPr>
        <w:t>اختبار</w:t>
      </w:r>
      <w:r>
        <w:rPr>
          <w:rFonts w:cs="Mohammad Bold Art 1" w:hint="cs"/>
          <w:rtl/>
        </w:rPr>
        <w:t xml:space="preserve"> </w:t>
      </w:r>
      <w:r w:rsidR="009F0897">
        <w:rPr>
          <w:rFonts w:cs="Mohammad Bold Art 1" w:hint="cs"/>
          <w:rtl/>
        </w:rPr>
        <w:t>ا</w:t>
      </w:r>
      <w:r>
        <w:rPr>
          <w:rFonts w:cs="Mohammad Bold Art 1" w:hint="cs"/>
          <w:rtl/>
        </w:rPr>
        <w:t>لذكاء المتعدد :</w:t>
      </w:r>
    </w:p>
    <w:tbl>
      <w:tblPr>
        <w:bidiVisual/>
        <w:tblW w:w="0" w:type="auto"/>
        <w:jc w:val="center"/>
        <w:tblInd w:w="1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616"/>
        <w:gridCol w:w="5454"/>
        <w:gridCol w:w="716"/>
        <w:gridCol w:w="833"/>
        <w:gridCol w:w="833"/>
        <w:gridCol w:w="734"/>
        <w:gridCol w:w="761"/>
      </w:tblGrid>
      <w:tr w:rsidR="00B649EA" w:rsidRPr="003A0BFF">
        <w:trPr>
          <w:jc w:val="center"/>
        </w:trPr>
        <w:tc>
          <w:tcPr>
            <w:tcW w:w="576" w:type="dxa"/>
            <w:vMerge w:val="restart"/>
            <w:vAlign w:val="center"/>
          </w:tcPr>
          <w:p w:rsidR="00B649EA" w:rsidRPr="003A0BFF" w:rsidRDefault="00B649EA" w:rsidP="003A0BFF">
            <w:pPr>
              <w:ind w:right="180"/>
              <w:jc w:val="center"/>
              <w:rPr>
                <w:rFonts w:cs="Mohammad Bold Art 1" w:hint="cs"/>
                <w:sz w:val="32"/>
                <w:szCs w:val="32"/>
                <w:rtl/>
              </w:rPr>
            </w:pPr>
            <w:r w:rsidRPr="003A0BFF">
              <w:rPr>
                <w:rFonts w:cs="Mohammad Bold Art 1" w:hint="cs"/>
                <w:sz w:val="32"/>
                <w:szCs w:val="32"/>
                <w:rtl/>
              </w:rPr>
              <w:t>م</w:t>
            </w:r>
          </w:p>
        </w:tc>
        <w:tc>
          <w:tcPr>
            <w:tcW w:w="5487" w:type="dxa"/>
            <w:vMerge w:val="restart"/>
            <w:vAlign w:val="center"/>
          </w:tcPr>
          <w:p w:rsidR="00B649EA" w:rsidRPr="003A0BFF" w:rsidRDefault="00B649EA" w:rsidP="003A0BFF">
            <w:pPr>
              <w:ind w:right="180"/>
              <w:jc w:val="center"/>
              <w:rPr>
                <w:rFonts w:cs="Mohammad Bold Art 1" w:hint="cs"/>
                <w:sz w:val="32"/>
                <w:szCs w:val="32"/>
                <w:rtl/>
              </w:rPr>
            </w:pPr>
            <w:r w:rsidRPr="003A0BFF">
              <w:rPr>
                <w:rFonts w:cs="Mohammad Bold Art 1" w:hint="cs"/>
                <w:sz w:val="32"/>
                <w:szCs w:val="32"/>
                <w:rtl/>
              </w:rPr>
              <w:t>المهـــــــــــــــــــــــــــــــــــارة</w:t>
            </w:r>
          </w:p>
        </w:tc>
        <w:tc>
          <w:tcPr>
            <w:tcW w:w="717" w:type="dxa"/>
            <w:vAlign w:val="center"/>
          </w:tcPr>
          <w:p w:rsidR="00B649EA" w:rsidRPr="003A0BFF" w:rsidRDefault="00B649EA" w:rsidP="003A0BFF">
            <w:pPr>
              <w:ind w:right="180"/>
              <w:jc w:val="center"/>
              <w:rPr>
                <w:rFonts w:cs="Mohammad Bold Art 1" w:hint="cs"/>
                <w:sz w:val="20"/>
                <w:szCs w:val="20"/>
                <w:rtl/>
              </w:rPr>
            </w:pPr>
            <w:r w:rsidRPr="003A0BFF">
              <w:rPr>
                <w:rFonts w:cs="Mohammad Bold Art 1" w:hint="cs"/>
                <w:sz w:val="20"/>
                <w:szCs w:val="20"/>
                <w:rtl/>
              </w:rPr>
              <w:t>نادر</w:t>
            </w:r>
          </w:p>
        </w:tc>
        <w:tc>
          <w:tcPr>
            <w:tcW w:w="835" w:type="dxa"/>
            <w:vAlign w:val="center"/>
          </w:tcPr>
          <w:p w:rsidR="00B649EA" w:rsidRPr="003A0BFF" w:rsidRDefault="00B649EA" w:rsidP="003A0BFF">
            <w:pPr>
              <w:ind w:right="180"/>
              <w:jc w:val="center"/>
              <w:rPr>
                <w:rFonts w:cs="Mohammad Bold Art 1" w:hint="cs"/>
                <w:sz w:val="20"/>
                <w:szCs w:val="20"/>
                <w:rtl/>
              </w:rPr>
            </w:pPr>
            <w:r w:rsidRPr="003A0BFF">
              <w:rPr>
                <w:rFonts w:cs="Mohammad Bold Art 1" w:hint="cs"/>
                <w:sz w:val="20"/>
                <w:szCs w:val="20"/>
                <w:rtl/>
              </w:rPr>
              <w:t>أحياناً قليلة</w:t>
            </w:r>
          </w:p>
        </w:tc>
        <w:tc>
          <w:tcPr>
            <w:tcW w:w="835" w:type="dxa"/>
            <w:vAlign w:val="center"/>
          </w:tcPr>
          <w:p w:rsidR="00B649EA" w:rsidRPr="003A0BFF" w:rsidRDefault="00B649EA" w:rsidP="003A0BFF">
            <w:pPr>
              <w:ind w:right="180"/>
              <w:jc w:val="center"/>
              <w:rPr>
                <w:rFonts w:cs="Mohammad Bold Art 1" w:hint="cs"/>
                <w:sz w:val="20"/>
                <w:szCs w:val="20"/>
                <w:rtl/>
              </w:rPr>
            </w:pPr>
            <w:r w:rsidRPr="003A0BFF">
              <w:rPr>
                <w:rFonts w:cs="Mohammad Bold Art 1" w:hint="cs"/>
                <w:sz w:val="20"/>
                <w:szCs w:val="20"/>
                <w:rtl/>
              </w:rPr>
              <w:t>أحياناً</w:t>
            </w:r>
          </w:p>
        </w:tc>
        <w:tc>
          <w:tcPr>
            <w:tcW w:w="735" w:type="dxa"/>
            <w:vAlign w:val="center"/>
          </w:tcPr>
          <w:p w:rsidR="00B649EA" w:rsidRPr="003A0BFF" w:rsidRDefault="00B649EA" w:rsidP="003A0BFF">
            <w:pPr>
              <w:ind w:right="180"/>
              <w:jc w:val="center"/>
              <w:rPr>
                <w:rFonts w:cs="Mohammad Bold Art 1" w:hint="cs"/>
                <w:sz w:val="20"/>
                <w:szCs w:val="20"/>
                <w:rtl/>
              </w:rPr>
            </w:pPr>
            <w:r w:rsidRPr="003A0BFF">
              <w:rPr>
                <w:rFonts w:cs="Mohammad Bold Art 1" w:hint="cs"/>
                <w:sz w:val="20"/>
                <w:szCs w:val="20"/>
                <w:rtl/>
              </w:rPr>
              <w:t>عادة</w:t>
            </w:r>
          </w:p>
        </w:tc>
        <w:tc>
          <w:tcPr>
            <w:tcW w:w="762" w:type="dxa"/>
            <w:vAlign w:val="center"/>
          </w:tcPr>
          <w:p w:rsidR="00B649EA" w:rsidRPr="003A0BFF" w:rsidRDefault="00B649EA" w:rsidP="003A0BFF">
            <w:pPr>
              <w:ind w:right="180"/>
              <w:jc w:val="center"/>
              <w:rPr>
                <w:rFonts w:cs="Mohammad Bold Art 1" w:hint="cs"/>
                <w:sz w:val="20"/>
                <w:szCs w:val="20"/>
                <w:rtl/>
              </w:rPr>
            </w:pPr>
            <w:r w:rsidRPr="003A0BFF">
              <w:rPr>
                <w:rFonts w:cs="Mohammad Bold Art 1" w:hint="cs"/>
                <w:sz w:val="20"/>
                <w:szCs w:val="20"/>
                <w:rtl/>
              </w:rPr>
              <w:t>دائماً</w:t>
            </w:r>
          </w:p>
        </w:tc>
      </w:tr>
      <w:tr w:rsidR="00B649EA" w:rsidRPr="003A0BFF">
        <w:trPr>
          <w:jc w:val="center"/>
        </w:trPr>
        <w:tc>
          <w:tcPr>
            <w:tcW w:w="576" w:type="dxa"/>
            <w:vMerge/>
            <w:vAlign w:val="center"/>
          </w:tcPr>
          <w:p w:rsidR="00B649EA" w:rsidRPr="003A0BFF" w:rsidRDefault="00B649EA" w:rsidP="003A0BFF">
            <w:pPr>
              <w:ind w:right="180"/>
              <w:jc w:val="center"/>
              <w:rPr>
                <w:rFonts w:cs="Mohammad Bold Art 1" w:hint="cs"/>
                <w:rtl/>
              </w:rPr>
            </w:pPr>
          </w:p>
        </w:tc>
        <w:tc>
          <w:tcPr>
            <w:tcW w:w="5487" w:type="dxa"/>
            <w:vMerge/>
            <w:vAlign w:val="center"/>
          </w:tcPr>
          <w:p w:rsidR="00B649EA" w:rsidRPr="003A0BFF" w:rsidRDefault="00B649EA" w:rsidP="003A0BFF">
            <w:pPr>
              <w:ind w:right="180"/>
              <w:jc w:val="center"/>
              <w:rPr>
                <w:rFonts w:cs="Mohammad Bold Art 1" w:hint="cs"/>
                <w:rtl/>
              </w:rPr>
            </w:pPr>
          </w:p>
        </w:tc>
        <w:tc>
          <w:tcPr>
            <w:tcW w:w="717" w:type="dxa"/>
            <w:vAlign w:val="center"/>
          </w:tcPr>
          <w:p w:rsidR="00B649EA" w:rsidRPr="003A0BFF" w:rsidRDefault="00B649EA" w:rsidP="003A0BFF">
            <w:pPr>
              <w:ind w:right="180"/>
              <w:jc w:val="center"/>
              <w:rPr>
                <w:rFonts w:cs="Mohammad Bold Art 1" w:hint="cs"/>
                <w:rtl/>
              </w:rPr>
            </w:pPr>
            <w:r w:rsidRPr="003A0BFF">
              <w:rPr>
                <w:rFonts w:cs="Mohammad Bold Art 1" w:hint="cs"/>
                <w:rtl/>
              </w:rPr>
              <w:t>1</w:t>
            </w:r>
          </w:p>
        </w:tc>
        <w:tc>
          <w:tcPr>
            <w:tcW w:w="835" w:type="dxa"/>
            <w:vAlign w:val="center"/>
          </w:tcPr>
          <w:p w:rsidR="00B649EA" w:rsidRPr="003A0BFF" w:rsidRDefault="00B649EA" w:rsidP="003A0BFF">
            <w:pPr>
              <w:ind w:right="180"/>
              <w:jc w:val="center"/>
              <w:rPr>
                <w:rFonts w:cs="Mohammad Bold Art 1" w:hint="cs"/>
                <w:rtl/>
              </w:rPr>
            </w:pPr>
            <w:r w:rsidRPr="003A0BFF">
              <w:rPr>
                <w:rFonts w:cs="Mohammad Bold Art 1" w:hint="cs"/>
                <w:rtl/>
              </w:rPr>
              <w:t>2</w:t>
            </w:r>
          </w:p>
        </w:tc>
        <w:tc>
          <w:tcPr>
            <w:tcW w:w="835" w:type="dxa"/>
            <w:vAlign w:val="center"/>
          </w:tcPr>
          <w:p w:rsidR="00B649EA" w:rsidRPr="003A0BFF" w:rsidRDefault="00B649EA" w:rsidP="003A0BFF">
            <w:pPr>
              <w:ind w:right="180"/>
              <w:jc w:val="center"/>
              <w:rPr>
                <w:rFonts w:cs="Mohammad Bold Art 1" w:hint="cs"/>
                <w:rtl/>
              </w:rPr>
            </w:pPr>
            <w:r w:rsidRPr="003A0BFF">
              <w:rPr>
                <w:rFonts w:cs="Mohammad Bold Art 1" w:hint="cs"/>
                <w:rtl/>
              </w:rPr>
              <w:t>3</w:t>
            </w:r>
          </w:p>
        </w:tc>
        <w:tc>
          <w:tcPr>
            <w:tcW w:w="735" w:type="dxa"/>
            <w:vAlign w:val="center"/>
          </w:tcPr>
          <w:p w:rsidR="00B649EA" w:rsidRPr="003A0BFF" w:rsidRDefault="00B649EA" w:rsidP="003A0BFF">
            <w:pPr>
              <w:ind w:right="180"/>
              <w:jc w:val="center"/>
              <w:rPr>
                <w:rFonts w:cs="Mohammad Bold Art 1" w:hint="cs"/>
                <w:rtl/>
              </w:rPr>
            </w:pPr>
            <w:r w:rsidRPr="003A0BFF">
              <w:rPr>
                <w:rFonts w:cs="Mohammad Bold Art 1" w:hint="cs"/>
                <w:rtl/>
              </w:rPr>
              <w:t>4</w:t>
            </w:r>
          </w:p>
        </w:tc>
        <w:tc>
          <w:tcPr>
            <w:tcW w:w="762" w:type="dxa"/>
            <w:vAlign w:val="center"/>
          </w:tcPr>
          <w:p w:rsidR="00B649EA" w:rsidRPr="003A0BFF" w:rsidRDefault="00B649EA" w:rsidP="003A0BFF">
            <w:pPr>
              <w:ind w:right="180"/>
              <w:jc w:val="center"/>
              <w:rPr>
                <w:rFonts w:cs="Mohammad Bold Art 1" w:hint="cs"/>
                <w:rtl/>
              </w:rPr>
            </w:pPr>
            <w:r w:rsidRPr="003A0BFF">
              <w:rPr>
                <w:rFonts w:cs="Mohammad Bold Art 1" w:hint="cs"/>
                <w:rtl/>
              </w:rPr>
              <w:t>5</w:t>
            </w:r>
          </w:p>
        </w:tc>
      </w:tr>
      <w:tr w:rsidR="00B649EA" w:rsidRPr="003A0BFF">
        <w:trPr>
          <w:jc w:val="center"/>
        </w:trPr>
        <w:tc>
          <w:tcPr>
            <w:tcW w:w="576"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24</w:t>
            </w:r>
          </w:p>
        </w:tc>
        <w:tc>
          <w:tcPr>
            <w:tcW w:w="5487"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أهتم بأشياء مثل الزراعة وصيد السمك ومشاهدة الطيور</w:t>
            </w:r>
          </w:p>
        </w:tc>
        <w:tc>
          <w:tcPr>
            <w:tcW w:w="717"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735" w:type="dxa"/>
            <w:vAlign w:val="center"/>
          </w:tcPr>
          <w:p w:rsidR="00B649EA" w:rsidRPr="003A0BFF" w:rsidRDefault="00B649EA" w:rsidP="003A0BFF">
            <w:pPr>
              <w:ind w:right="180"/>
              <w:jc w:val="center"/>
              <w:rPr>
                <w:rFonts w:cs="Mohammad Bold Art 1" w:hint="cs"/>
                <w:sz w:val="22"/>
                <w:szCs w:val="22"/>
                <w:rtl/>
              </w:rPr>
            </w:pPr>
          </w:p>
        </w:tc>
        <w:tc>
          <w:tcPr>
            <w:tcW w:w="762" w:type="dxa"/>
            <w:vAlign w:val="center"/>
          </w:tcPr>
          <w:p w:rsidR="00B649EA" w:rsidRPr="003A0BFF" w:rsidRDefault="00B649EA" w:rsidP="003A0BFF">
            <w:pPr>
              <w:ind w:right="180"/>
              <w:jc w:val="center"/>
              <w:rPr>
                <w:rFonts w:cs="Mohammad Bold Art 1" w:hint="cs"/>
                <w:sz w:val="22"/>
                <w:szCs w:val="22"/>
                <w:rtl/>
              </w:rPr>
            </w:pPr>
          </w:p>
        </w:tc>
      </w:tr>
      <w:tr w:rsidR="00B649EA" w:rsidRPr="003A0BFF">
        <w:trPr>
          <w:jc w:val="center"/>
        </w:trPr>
        <w:tc>
          <w:tcPr>
            <w:tcW w:w="576"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25</w:t>
            </w:r>
          </w:p>
        </w:tc>
        <w:tc>
          <w:tcPr>
            <w:tcW w:w="5487"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أنا قادر على استخدام الكلمات المنطوقة أو المكتوبة للتأثير على الآخرين أو إقناعهم بفاعلية</w:t>
            </w:r>
          </w:p>
        </w:tc>
        <w:tc>
          <w:tcPr>
            <w:tcW w:w="717"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735" w:type="dxa"/>
            <w:vAlign w:val="center"/>
          </w:tcPr>
          <w:p w:rsidR="00B649EA" w:rsidRPr="003A0BFF" w:rsidRDefault="00B649EA" w:rsidP="003A0BFF">
            <w:pPr>
              <w:ind w:right="180"/>
              <w:jc w:val="center"/>
              <w:rPr>
                <w:rFonts w:cs="Mohammad Bold Art 1" w:hint="cs"/>
                <w:sz w:val="22"/>
                <w:szCs w:val="22"/>
                <w:rtl/>
              </w:rPr>
            </w:pPr>
          </w:p>
        </w:tc>
        <w:tc>
          <w:tcPr>
            <w:tcW w:w="762" w:type="dxa"/>
            <w:vAlign w:val="center"/>
          </w:tcPr>
          <w:p w:rsidR="00B649EA" w:rsidRPr="003A0BFF" w:rsidRDefault="00B649EA" w:rsidP="003A0BFF">
            <w:pPr>
              <w:ind w:right="180"/>
              <w:jc w:val="center"/>
              <w:rPr>
                <w:rFonts w:cs="Mohammad Bold Art 1" w:hint="cs"/>
                <w:sz w:val="22"/>
                <w:szCs w:val="22"/>
                <w:rtl/>
              </w:rPr>
            </w:pPr>
          </w:p>
        </w:tc>
      </w:tr>
      <w:tr w:rsidR="00B649EA" w:rsidRPr="003A0BFF">
        <w:trPr>
          <w:jc w:val="center"/>
        </w:trPr>
        <w:tc>
          <w:tcPr>
            <w:tcW w:w="576"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26</w:t>
            </w:r>
          </w:p>
        </w:tc>
        <w:tc>
          <w:tcPr>
            <w:tcW w:w="5487"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أستمع بتلحين الأصوات والقراء</w:t>
            </w:r>
            <w:r w:rsidRPr="003A0BFF">
              <w:rPr>
                <w:rFonts w:cs="Mohammad Bold Art 1" w:hint="eastAsia"/>
                <w:sz w:val="22"/>
                <w:szCs w:val="22"/>
                <w:rtl/>
              </w:rPr>
              <w:t>ة</w:t>
            </w:r>
            <w:r w:rsidRPr="003A0BFF">
              <w:rPr>
                <w:rFonts w:cs="Mohammad Bold Art 1" w:hint="cs"/>
                <w:sz w:val="22"/>
                <w:szCs w:val="22"/>
                <w:rtl/>
              </w:rPr>
              <w:t xml:space="preserve"> بصوت جميل أمام الجميع</w:t>
            </w:r>
          </w:p>
        </w:tc>
        <w:tc>
          <w:tcPr>
            <w:tcW w:w="717"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735" w:type="dxa"/>
            <w:vAlign w:val="center"/>
          </w:tcPr>
          <w:p w:rsidR="00B649EA" w:rsidRPr="003A0BFF" w:rsidRDefault="00B649EA" w:rsidP="003A0BFF">
            <w:pPr>
              <w:ind w:right="180"/>
              <w:jc w:val="center"/>
              <w:rPr>
                <w:rFonts w:cs="Mohammad Bold Art 1" w:hint="cs"/>
                <w:sz w:val="22"/>
                <w:szCs w:val="22"/>
                <w:rtl/>
              </w:rPr>
            </w:pPr>
          </w:p>
        </w:tc>
        <w:tc>
          <w:tcPr>
            <w:tcW w:w="762" w:type="dxa"/>
            <w:vAlign w:val="center"/>
          </w:tcPr>
          <w:p w:rsidR="00B649EA" w:rsidRPr="003A0BFF" w:rsidRDefault="00B649EA" w:rsidP="003A0BFF">
            <w:pPr>
              <w:ind w:right="180"/>
              <w:jc w:val="center"/>
              <w:rPr>
                <w:rFonts w:cs="Mohammad Bold Art 1" w:hint="cs"/>
                <w:sz w:val="22"/>
                <w:szCs w:val="22"/>
                <w:rtl/>
              </w:rPr>
            </w:pPr>
          </w:p>
        </w:tc>
      </w:tr>
      <w:tr w:rsidR="00B649EA" w:rsidRPr="003A0BFF">
        <w:trPr>
          <w:jc w:val="center"/>
        </w:trPr>
        <w:tc>
          <w:tcPr>
            <w:tcW w:w="576"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27</w:t>
            </w:r>
          </w:p>
        </w:tc>
        <w:tc>
          <w:tcPr>
            <w:tcW w:w="5487"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0"/>
                <w:szCs w:val="20"/>
                <w:rtl/>
              </w:rPr>
              <w:t>أحتاج التفسير العلمي لفهم الظواهر الطبيعية كالكسوف مثلاً</w:t>
            </w:r>
          </w:p>
        </w:tc>
        <w:tc>
          <w:tcPr>
            <w:tcW w:w="717"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735" w:type="dxa"/>
            <w:vAlign w:val="center"/>
          </w:tcPr>
          <w:p w:rsidR="00B649EA" w:rsidRPr="003A0BFF" w:rsidRDefault="00B649EA" w:rsidP="003A0BFF">
            <w:pPr>
              <w:ind w:right="180"/>
              <w:jc w:val="center"/>
              <w:rPr>
                <w:rFonts w:cs="Mohammad Bold Art 1" w:hint="cs"/>
                <w:sz w:val="22"/>
                <w:szCs w:val="22"/>
                <w:rtl/>
              </w:rPr>
            </w:pPr>
          </w:p>
        </w:tc>
        <w:tc>
          <w:tcPr>
            <w:tcW w:w="762" w:type="dxa"/>
            <w:vAlign w:val="center"/>
          </w:tcPr>
          <w:p w:rsidR="00B649EA" w:rsidRPr="003A0BFF" w:rsidRDefault="00B649EA" w:rsidP="003A0BFF">
            <w:pPr>
              <w:ind w:right="180"/>
              <w:jc w:val="center"/>
              <w:rPr>
                <w:rFonts w:cs="Mohammad Bold Art 1" w:hint="cs"/>
                <w:sz w:val="22"/>
                <w:szCs w:val="22"/>
                <w:rtl/>
              </w:rPr>
            </w:pPr>
          </w:p>
        </w:tc>
      </w:tr>
      <w:tr w:rsidR="00B649EA" w:rsidRPr="003A0BFF">
        <w:trPr>
          <w:jc w:val="center"/>
        </w:trPr>
        <w:tc>
          <w:tcPr>
            <w:tcW w:w="576"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28</w:t>
            </w:r>
          </w:p>
        </w:tc>
        <w:tc>
          <w:tcPr>
            <w:tcW w:w="5487"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أستطيع استخدام الرسومات والخرائط بسهولة ودقة</w:t>
            </w:r>
          </w:p>
        </w:tc>
        <w:tc>
          <w:tcPr>
            <w:tcW w:w="717"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735" w:type="dxa"/>
            <w:vAlign w:val="center"/>
          </w:tcPr>
          <w:p w:rsidR="00B649EA" w:rsidRPr="003A0BFF" w:rsidRDefault="00B649EA" w:rsidP="003A0BFF">
            <w:pPr>
              <w:ind w:right="180"/>
              <w:jc w:val="center"/>
              <w:rPr>
                <w:rFonts w:cs="Mohammad Bold Art 1" w:hint="cs"/>
                <w:sz w:val="22"/>
                <w:szCs w:val="22"/>
                <w:rtl/>
              </w:rPr>
            </w:pPr>
          </w:p>
        </w:tc>
        <w:tc>
          <w:tcPr>
            <w:tcW w:w="762" w:type="dxa"/>
            <w:vAlign w:val="center"/>
          </w:tcPr>
          <w:p w:rsidR="00B649EA" w:rsidRPr="003A0BFF" w:rsidRDefault="00B649EA" w:rsidP="003A0BFF">
            <w:pPr>
              <w:ind w:right="180"/>
              <w:jc w:val="center"/>
              <w:rPr>
                <w:rFonts w:cs="Mohammad Bold Art 1" w:hint="cs"/>
                <w:sz w:val="22"/>
                <w:szCs w:val="22"/>
                <w:rtl/>
              </w:rPr>
            </w:pPr>
          </w:p>
        </w:tc>
      </w:tr>
      <w:tr w:rsidR="00B649EA" w:rsidRPr="003A0BFF">
        <w:trPr>
          <w:jc w:val="center"/>
        </w:trPr>
        <w:tc>
          <w:tcPr>
            <w:tcW w:w="576"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29</w:t>
            </w:r>
          </w:p>
        </w:tc>
        <w:tc>
          <w:tcPr>
            <w:tcW w:w="5487"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0"/>
                <w:szCs w:val="20"/>
                <w:rtl/>
              </w:rPr>
              <w:t>أستخدم يدي جيداً في الأعمال اليدوية كالنجارة أو الميكانيكا</w:t>
            </w:r>
          </w:p>
        </w:tc>
        <w:tc>
          <w:tcPr>
            <w:tcW w:w="717"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735" w:type="dxa"/>
            <w:vAlign w:val="center"/>
          </w:tcPr>
          <w:p w:rsidR="00B649EA" w:rsidRPr="003A0BFF" w:rsidRDefault="00B649EA" w:rsidP="003A0BFF">
            <w:pPr>
              <w:ind w:right="180"/>
              <w:jc w:val="center"/>
              <w:rPr>
                <w:rFonts w:cs="Mohammad Bold Art 1" w:hint="cs"/>
                <w:sz w:val="22"/>
                <w:szCs w:val="22"/>
                <w:rtl/>
              </w:rPr>
            </w:pPr>
          </w:p>
        </w:tc>
        <w:tc>
          <w:tcPr>
            <w:tcW w:w="762" w:type="dxa"/>
            <w:vAlign w:val="center"/>
          </w:tcPr>
          <w:p w:rsidR="00B649EA" w:rsidRPr="003A0BFF" w:rsidRDefault="00B649EA" w:rsidP="003A0BFF">
            <w:pPr>
              <w:ind w:right="180"/>
              <w:jc w:val="center"/>
              <w:rPr>
                <w:rFonts w:cs="Mohammad Bold Art 1" w:hint="cs"/>
                <w:sz w:val="22"/>
                <w:szCs w:val="22"/>
                <w:rtl/>
              </w:rPr>
            </w:pPr>
          </w:p>
        </w:tc>
      </w:tr>
      <w:tr w:rsidR="00B649EA" w:rsidRPr="003A0BFF">
        <w:trPr>
          <w:jc w:val="center"/>
        </w:trPr>
        <w:tc>
          <w:tcPr>
            <w:tcW w:w="576"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30</w:t>
            </w:r>
          </w:p>
        </w:tc>
        <w:tc>
          <w:tcPr>
            <w:tcW w:w="5487"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أدرك تعقيدات مشاعري ومعتقداتي في مختلف الظروف</w:t>
            </w:r>
          </w:p>
        </w:tc>
        <w:tc>
          <w:tcPr>
            <w:tcW w:w="717"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735" w:type="dxa"/>
            <w:vAlign w:val="center"/>
          </w:tcPr>
          <w:p w:rsidR="00B649EA" w:rsidRPr="003A0BFF" w:rsidRDefault="00B649EA" w:rsidP="003A0BFF">
            <w:pPr>
              <w:ind w:right="180"/>
              <w:jc w:val="center"/>
              <w:rPr>
                <w:rFonts w:cs="Mohammad Bold Art 1" w:hint="cs"/>
                <w:sz w:val="22"/>
                <w:szCs w:val="22"/>
                <w:rtl/>
              </w:rPr>
            </w:pPr>
          </w:p>
        </w:tc>
        <w:tc>
          <w:tcPr>
            <w:tcW w:w="762" w:type="dxa"/>
            <w:vAlign w:val="center"/>
          </w:tcPr>
          <w:p w:rsidR="00B649EA" w:rsidRPr="003A0BFF" w:rsidRDefault="00B649EA" w:rsidP="003A0BFF">
            <w:pPr>
              <w:ind w:right="180"/>
              <w:jc w:val="center"/>
              <w:rPr>
                <w:rFonts w:cs="Mohammad Bold Art 1" w:hint="cs"/>
                <w:sz w:val="22"/>
                <w:szCs w:val="22"/>
                <w:rtl/>
              </w:rPr>
            </w:pPr>
          </w:p>
        </w:tc>
      </w:tr>
      <w:tr w:rsidR="00B649EA" w:rsidRPr="003A0BFF">
        <w:trPr>
          <w:jc w:val="center"/>
        </w:trPr>
        <w:tc>
          <w:tcPr>
            <w:tcW w:w="576"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31</w:t>
            </w:r>
          </w:p>
        </w:tc>
        <w:tc>
          <w:tcPr>
            <w:tcW w:w="5487"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18"/>
                <w:szCs w:val="18"/>
                <w:rtl/>
              </w:rPr>
              <w:t>أنا قادر على العمل كوسيط فعال في مساعدة الآخرين لحل المشكلات</w:t>
            </w:r>
          </w:p>
        </w:tc>
        <w:tc>
          <w:tcPr>
            <w:tcW w:w="717"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735" w:type="dxa"/>
            <w:vAlign w:val="center"/>
          </w:tcPr>
          <w:p w:rsidR="00B649EA" w:rsidRPr="003A0BFF" w:rsidRDefault="00B649EA" w:rsidP="003A0BFF">
            <w:pPr>
              <w:ind w:right="180"/>
              <w:jc w:val="center"/>
              <w:rPr>
                <w:rFonts w:cs="Mohammad Bold Art 1" w:hint="cs"/>
                <w:sz w:val="22"/>
                <w:szCs w:val="22"/>
                <w:rtl/>
              </w:rPr>
            </w:pPr>
          </w:p>
        </w:tc>
        <w:tc>
          <w:tcPr>
            <w:tcW w:w="762" w:type="dxa"/>
            <w:vAlign w:val="center"/>
          </w:tcPr>
          <w:p w:rsidR="00B649EA" w:rsidRPr="003A0BFF" w:rsidRDefault="00B649EA" w:rsidP="003A0BFF">
            <w:pPr>
              <w:ind w:right="180"/>
              <w:jc w:val="center"/>
              <w:rPr>
                <w:rFonts w:cs="Mohammad Bold Art 1" w:hint="cs"/>
                <w:sz w:val="22"/>
                <w:szCs w:val="22"/>
                <w:rtl/>
              </w:rPr>
            </w:pPr>
          </w:p>
        </w:tc>
      </w:tr>
      <w:tr w:rsidR="00B649EA" w:rsidRPr="003A0BFF">
        <w:trPr>
          <w:jc w:val="center"/>
        </w:trPr>
        <w:tc>
          <w:tcPr>
            <w:tcW w:w="576"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32</w:t>
            </w:r>
          </w:p>
        </w:tc>
        <w:tc>
          <w:tcPr>
            <w:tcW w:w="5487"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احترم الدراسات العلمية وخاصة علم النبات والحيوان والبيئة</w:t>
            </w:r>
          </w:p>
        </w:tc>
        <w:tc>
          <w:tcPr>
            <w:tcW w:w="717"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735" w:type="dxa"/>
            <w:vAlign w:val="center"/>
          </w:tcPr>
          <w:p w:rsidR="00B649EA" w:rsidRPr="003A0BFF" w:rsidRDefault="00B649EA" w:rsidP="003A0BFF">
            <w:pPr>
              <w:ind w:right="180"/>
              <w:jc w:val="center"/>
              <w:rPr>
                <w:rFonts w:cs="Mohammad Bold Art 1" w:hint="cs"/>
                <w:sz w:val="22"/>
                <w:szCs w:val="22"/>
                <w:rtl/>
              </w:rPr>
            </w:pPr>
          </w:p>
        </w:tc>
        <w:tc>
          <w:tcPr>
            <w:tcW w:w="762" w:type="dxa"/>
            <w:vAlign w:val="center"/>
          </w:tcPr>
          <w:p w:rsidR="00B649EA" w:rsidRPr="003A0BFF" w:rsidRDefault="00B649EA" w:rsidP="003A0BFF">
            <w:pPr>
              <w:ind w:right="180"/>
              <w:jc w:val="center"/>
              <w:rPr>
                <w:rFonts w:cs="Mohammad Bold Art 1" w:hint="cs"/>
                <w:sz w:val="22"/>
                <w:szCs w:val="22"/>
                <w:rtl/>
              </w:rPr>
            </w:pPr>
          </w:p>
        </w:tc>
      </w:tr>
      <w:tr w:rsidR="00B649EA" w:rsidRPr="003A0BFF">
        <w:trPr>
          <w:jc w:val="center"/>
        </w:trPr>
        <w:tc>
          <w:tcPr>
            <w:tcW w:w="576"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33</w:t>
            </w:r>
          </w:p>
        </w:tc>
        <w:tc>
          <w:tcPr>
            <w:tcW w:w="5487"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لدي إحساس مرهف للأصوات وتركيب الجمل ووزن أبيات الشعر</w:t>
            </w:r>
          </w:p>
        </w:tc>
        <w:tc>
          <w:tcPr>
            <w:tcW w:w="717"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735" w:type="dxa"/>
            <w:vAlign w:val="center"/>
          </w:tcPr>
          <w:p w:rsidR="00B649EA" w:rsidRPr="003A0BFF" w:rsidRDefault="00B649EA" w:rsidP="003A0BFF">
            <w:pPr>
              <w:ind w:right="180"/>
              <w:jc w:val="center"/>
              <w:rPr>
                <w:rFonts w:cs="Mohammad Bold Art 1" w:hint="cs"/>
                <w:sz w:val="22"/>
                <w:szCs w:val="22"/>
                <w:rtl/>
              </w:rPr>
            </w:pPr>
          </w:p>
        </w:tc>
        <w:tc>
          <w:tcPr>
            <w:tcW w:w="762" w:type="dxa"/>
            <w:vAlign w:val="center"/>
          </w:tcPr>
          <w:p w:rsidR="00B649EA" w:rsidRPr="003A0BFF" w:rsidRDefault="00B649EA" w:rsidP="003A0BFF">
            <w:pPr>
              <w:ind w:right="180"/>
              <w:jc w:val="center"/>
              <w:rPr>
                <w:rFonts w:cs="Mohammad Bold Art 1" w:hint="cs"/>
                <w:sz w:val="22"/>
                <w:szCs w:val="22"/>
                <w:rtl/>
              </w:rPr>
            </w:pPr>
          </w:p>
        </w:tc>
      </w:tr>
      <w:tr w:rsidR="00B649EA" w:rsidRPr="003A0BFF">
        <w:trPr>
          <w:jc w:val="center"/>
        </w:trPr>
        <w:tc>
          <w:tcPr>
            <w:tcW w:w="576"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34</w:t>
            </w:r>
          </w:p>
        </w:tc>
        <w:tc>
          <w:tcPr>
            <w:tcW w:w="5487"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أمتلك حس مرهف لتركيب ألحان الصوت</w:t>
            </w:r>
          </w:p>
        </w:tc>
        <w:tc>
          <w:tcPr>
            <w:tcW w:w="717"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735" w:type="dxa"/>
            <w:vAlign w:val="center"/>
          </w:tcPr>
          <w:p w:rsidR="00B649EA" w:rsidRPr="003A0BFF" w:rsidRDefault="00B649EA" w:rsidP="003A0BFF">
            <w:pPr>
              <w:ind w:right="180"/>
              <w:jc w:val="center"/>
              <w:rPr>
                <w:rFonts w:cs="Mohammad Bold Art 1" w:hint="cs"/>
                <w:sz w:val="22"/>
                <w:szCs w:val="22"/>
                <w:rtl/>
              </w:rPr>
            </w:pPr>
          </w:p>
        </w:tc>
        <w:tc>
          <w:tcPr>
            <w:tcW w:w="762" w:type="dxa"/>
            <w:vAlign w:val="center"/>
          </w:tcPr>
          <w:p w:rsidR="00B649EA" w:rsidRPr="003A0BFF" w:rsidRDefault="00B649EA" w:rsidP="003A0BFF">
            <w:pPr>
              <w:ind w:right="180"/>
              <w:jc w:val="center"/>
              <w:rPr>
                <w:rFonts w:cs="Mohammad Bold Art 1" w:hint="cs"/>
                <w:sz w:val="22"/>
                <w:szCs w:val="22"/>
                <w:rtl/>
              </w:rPr>
            </w:pPr>
          </w:p>
        </w:tc>
      </w:tr>
      <w:tr w:rsidR="00B649EA" w:rsidRPr="003A0BFF">
        <w:trPr>
          <w:jc w:val="center"/>
        </w:trPr>
        <w:tc>
          <w:tcPr>
            <w:tcW w:w="576"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35</w:t>
            </w:r>
          </w:p>
        </w:tc>
        <w:tc>
          <w:tcPr>
            <w:tcW w:w="5487"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18"/>
                <w:szCs w:val="18"/>
                <w:rtl/>
              </w:rPr>
              <w:t>أود أن أؤدي أعمال بعض الناس مثل الكيميائي والمهندس ورائد الفضاء</w:t>
            </w:r>
          </w:p>
        </w:tc>
        <w:tc>
          <w:tcPr>
            <w:tcW w:w="717"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735" w:type="dxa"/>
            <w:vAlign w:val="center"/>
          </w:tcPr>
          <w:p w:rsidR="00B649EA" w:rsidRPr="003A0BFF" w:rsidRDefault="00B649EA" w:rsidP="003A0BFF">
            <w:pPr>
              <w:ind w:right="180"/>
              <w:jc w:val="center"/>
              <w:rPr>
                <w:rFonts w:cs="Mohammad Bold Art 1" w:hint="cs"/>
                <w:sz w:val="22"/>
                <w:szCs w:val="22"/>
                <w:rtl/>
              </w:rPr>
            </w:pPr>
          </w:p>
        </w:tc>
        <w:tc>
          <w:tcPr>
            <w:tcW w:w="762" w:type="dxa"/>
            <w:vAlign w:val="center"/>
          </w:tcPr>
          <w:p w:rsidR="00B649EA" w:rsidRPr="003A0BFF" w:rsidRDefault="00B649EA" w:rsidP="003A0BFF">
            <w:pPr>
              <w:ind w:right="180"/>
              <w:jc w:val="center"/>
              <w:rPr>
                <w:rFonts w:cs="Mohammad Bold Art 1" w:hint="cs"/>
                <w:sz w:val="22"/>
                <w:szCs w:val="22"/>
                <w:rtl/>
              </w:rPr>
            </w:pPr>
          </w:p>
        </w:tc>
      </w:tr>
      <w:tr w:rsidR="00B649EA" w:rsidRPr="003A0BFF">
        <w:trPr>
          <w:jc w:val="center"/>
        </w:trPr>
        <w:tc>
          <w:tcPr>
            <w:tcW w:w="576"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36</w:t>
            </w:r>
          </w:p>
        </w:tc>
        <w:tc>
          <w:tcPr>
            <w:tcW w:w="5487"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لدي القدرة على الإنتاج في عالم الصور والأشكال كالرسم والتصوير والنحت وعمل الخرائط</w:t>
            </w:r>
          </w:p>
        </w:tc>
        <w:tc>
          <w:tcPr>
            <w:tcW w:w="717"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735" w:type="dxa"/>
            <w:vAlign w:val="center"/>
          </w:tcPr>
          <w:p w:rsidR="00B649EA" w:rsidRPr="003A0BFF" w:rsidRDefault="00B649EA" w:rsidP="003A0BFF">
            <w:pPr>
              <w:ind w:right="180"/>
              <w:jc w:val="center"/>
              <w:rPr>
                <w:rFonts w:cs="Mohammad Bold Art 1" w:hint="cs"/>
                <w:sz w:val="22"/>
                <w:szCs w:val="22"/>
                <w:rtl/>
              </w:rPr>
            </w:pPr>
          </w:p>
        </w:tc>
        <w:tc>
          <w:tcPr>
            <w:tcW w:w="762" w:type="dxa"/>
            <w:vAlign w:val="center"/>
          </w:tcPr>
          <w:p w:rsidR="00B649EA" w:rsidRPr="003A0BFF" w:rsidRDefault="00B649EA" w:rsidP="003A0BFF">
            <w:pPr>
              <w:ind w:right="180"/>
              <w:jc w:val="center"/>
              <w:rPr>
                <w:rFonts w:cs="Mohammad Bold Art 1" w:hint="cs"/>
                <w:sz w:val="22"/>
                <w:szCs w:val="22"/>
                <w:rtl/>
              </w:rPr>
            </w:pPr>
          </w:p>
        </w:tc>
      </w:tr>
      <w:tr w:rsidR="00B649EA" w:rsidRPr="003A0BFF">
        <w:trPr>
          <w:jc w:val="center"/>
        </w:trPr>
        <w:tc>
          <w:tcPr>
            <w:tcW w:w="576"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37</w:t>
            </w:r>
          </w:p>
        </w:tc>
        <w:tc>
          <w:tcPr>
            <w:tcW w:w="5487"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0"/>
                <w:szCs w:val="20"/>
                <w:rtl/>
              </w:rPr>
              <w:t>أشعر بالراحة والإنجاز عند ممارسة الأنشطة الرياضية كالمشي</w:t>
            </w:r>
          </w:p>
        </w:tc>
        <w:tc>
          <w:tcPr>
            <w:tcW w:w="717"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735" w:type="dxa"/>
            <w:vAlign w:val="center"/>
          </w:tcPr>
          <w:p w:rsidR="00B649EA" w:rsidRPr="003A0BFF" w:rsidRDefault="00B649EA" w:rsidP="003A0BFF">
            <w:pPr>
              <w:ind w:right="180"/>
              <w:jc w:val="center"/>
              <w:rPr>
                <w:rFonts w:cs="Mohammad Bold Art 1" w:hint="cs"/>
                <w:sz w:val="22"/>
                <w:szCs w:val="22"/>
                <w:rtl/>
              </w:rPr>
            </w:pPr>
          </w:p>
        </w:tc>
        <w:tc>
          <w:tcPr>
            <w:tcW w:w="762" w:type="dxa"/>
            <w:vAlign w:val="center"/>
          </w:tcPr>
          <w:p w:rsidR="00B649EA" w:rsidRPr="003A0BFF" w:rsidRDefault="00B649EA" w:rsidP="003A0BFF">
            <w:pPr>
              <w:ind w:right="180"/>
              <w:jc w:val="center"/>
              <w:rPr>
                <w:rFonts w:cs="Mohammad Bold Art 1" w:hint="cs"/>
                <w:sz w:val="22"/>
                <w:szCs w:val="22"/>
                <w:rtl/>
              </w:rPr>
            </w:pPr>
          </w:p>
        </w:tc>
      </w:tr>
      <w:tr w:rsidR="00B649EA" w:rsidRPr="003A0BFF">
        <w:trPr>
          <w:jc w:val="center"/>
        </w:trPr>
        <w:tc>
          <w:tcPr>
            <w:tcW w:w="576"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38</w:t>
            </w:r>
          </w:p>
        </w:tc>
        <w:tc>
          <w:tcPr>
            <w:tcW w:w="5487"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إن ذاتي هي مصدر قوتي وتحفيزي</w:t>
            </w:r>
          </w:p>
        </w:tc>
        <w:tc>
          <w:tcPr>
            <w:tcW w:w="717"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735" w:type="dxa"/>
            <w:vAlign w:val="center"/>
          </w:tcPr>
          <w:p w:rsidR="00B649EA" w:rsidRPr="003A0BFF" w:rsidRDefault="00B649EA" w:rsidP="003A0BFF">
            <w:pPr>
              <w:ind w:right="180"/>
              <w:jc w:val="center"/>
              <w:rPr>
                <w:rFonts w:cs="Mohammad Bold Art 1" w:hint="cs"/>
                <w:sz w:val="22"/>
                <w:szCs w:val="22"/>
                <w:rtl/>
              </w:rPr>
            </w:pPr>
          </w:p>
        </w:tc>
        <w:tc>
          <w:tcPr>
            <w:tcW w:w="762" w:type="dxa"/>
            <w:vAlign w:val="center"/>
          </w:tcPr>
          <w:p w:rsidR="00B649EA" w:rsidRPr="003A0BFF" w:rsidRDefault="00B649EA" w:rsidP="003A0BFF">
            <w:pPr>
              <w:ind w:right="180"/>
              <w:jc w:val="center"/>
              <w:rPr>
                <w:rFonts w:cs="Mohammad Bold Art 1" w:hint="cs"/>
                <w:sz w:val="22"/>
                <w:szCs w:val="22"/>
                <w:rtl/>
              </w:rPr>
            </w:pPr>
          </w:p>
        </w:tc>
      </w:tr>
      <w:tr w:rsidR="00B649EA" w:rsidRPr="003A0BFF">
        <w:trPr>
          <w:jc w:val="center"/>
        </w:trPr>
        <w:tc>
          <w:tcPr>
            <w:tcW w:w="576"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39</w:t>
            </w:r>
          </w:p>
        </w:tc>
        <w:tc>
          <w:tcPr>
            <w:tcW w:w="5487"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0"/>
                <w:szCs w:val="20"/>
                <w:rtl/>
              </w:rPr>
              <w:t>أفهم ما الذي يُحفِز الآخرين , حتى وإن أخفوا عليّ مصادر تحفيزهم</w:t>
            </w:r>
          </w:p>
        </w:tc>
        <w:tc>
          <w:tcPr>
            <w:tcW w:w="717"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735" w:type="dxa"/>
            <w:vAlign w:val="center"/>
          </w:tcPr>
          <w:p w:rsidR="00B649EA" w:rsidRPr="003A0BFF" w:rsidRDefault="00B649EA" w:rsidP="003A0BFF">
            <w:pPr>
              <w:ind w:right="180"/>
              <w:jc w:val="center"/>
              <w:rPr>
                <w:rFonts w:cs="Mohammad Bold Art 1" w:hint="cs"/>
                <w:sz w:val="22"/>
                <w:szCs w:val="22"/>
                <w:rtl/>
              </w:rPr>
            </w:pPr>
          </w:p>
        </w:tc>
        <w:tc>
          <w:tcPr>
            <w:tcW w:w="762" w:type="dxa"/>
            <w:vAlign w:val="center"/>
          </w:tcPr>
          <w:p w:rsidR="00B649EA" w:rsidRPr="003A0BFF" w:rsidRDefault="00B649EA" w:rsidP="003A0BFF">
            <w:pPr>
              <w:ind w:right="180"/>
              <w:jc w:val="center"/>
              <w:rPr>
                <w:rFonts w:cs="Mohammad Bold Art 1" w:hint="cs"/>
                <w:sz w:val="22"/>
                <w:szCs w:val="22"/>
                <w:rtl/>
              </w:rPr>
            </w:pPr>
          </w:p>
        </w:tc>
      </w:tr>
      <w:tr w:rsidR="00B649EA" w:rsidRPr="003A0BFF">
        <w:trPr>
          <w:jc w:val="center"/>
        </w:trPr>
        <w:tc>
          <w:tcPr>
            <w:tcW w:w="576"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40</w:t>
            </w:r>
          </w:p>
        </w:tc>
        <w:tc>
          <w:tcPr>
            <w:tcW w:w="5487"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عندما كنت طفلاً كنت استمتع بمشاهدة الحشرات والنباتات والحيوانات والطيور والقواقع والأصداف البحرية</w:t>
            </w:r>
          </w:p>
        </w:tc>
        <w:tc>
          <w:tcPr>
            <w:tcW w:w="717"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735" w:type="dxa"/>
            <w:vAlign w:val="center"/>
          </w:tcPr>
          <w:p w:rsidR="00B649EA" w:rsidRPr="003A0BFF" w:rsidRDefault="00B649EA" w:rsidP="003A0BFF">
            <w:pPr>
              <w:ind w:right="180"/>
              <w:jc w:val="center"/>
              <w:rPr>
                <w:rFonts w:cs="Mohammad Bold Art 1" w:hint="cs"/>
                <w:sz w:val="22"/>
                <w:szCs w:val="22"/>
                <w:rtl/>
              </w:rPr>
            </w:pPr>
          </w:p>
        </w:tc>
        <w:tc>
          <w:tcPr>
            <w:tcW w:w="762" w:type="dxa"/>
            <w:vAlign w:val="center"/>
          </w:tcPr>
          <w:p w:rsidR="00B649EA" w:rsidRPr="003A0BFF" w:rsidRDefault="00B649EA" w:rsidP="003A0BFF">
            <w:pPr>
              <w:ind w:right="180"/>
              <w:jc w:val="center"/>
              <w:rPr>
                <w:rFonts w:cs="Mohammad Bold Art 1" w:hint="cs"/>
                <w:sz w:val="22"/>
                <w:szCs w:val="22"/>
                <w:rtl/>
              </w:rPr>
            </w:pPr>
          </w:p>
        </w:tc>
      </w:tr>
      <w:tr w:rsidR="00B649EA" w:rsidRPr="003A0BFF">
        <w:trPr>
          <w:jc w:val="center"/>
        </w:trPr>
        <w:tc>
          <w:tcPr>
            <w:tcW w:w="576"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41</w:t>
            </w:r>
          </w:p>
        </w:tc>
        <w:tc>
          <w:tcPr>
            <w:tcW w:w="5487"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أنا أستمتع بالقراءة دائماً</w:t>
            </w:r>
          </w:p>
        </w:tc>
        <w:tc>
          <w:tcPr>
            <w:tcW w:w="717"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735" w:type="dxa"/>
            <w:vAlign w:val="center"/>
          </w:tcPr>
          <w:p w:rsidR="00B649EA" w:rsidRPr="003A0BFF" w:rsidRDefault="00B649EA" w:rsidP="003A0BFF">
            <w:pPr>
              <w:ind w:right="180"/>
              <w:jc w:val="center"/>
              <w:rPr>
                <w:rFonts w:cs="Mohammad Bold Art 1" w:hint="cs"/>
                <w:sz w:val="22"/>
                <w:szCs w:val="22"/>
                <w:rtl/>
              </w:rPr>
            </w:pPr>
          </w:p>
        </w:tc>
        <w:tc>
          <w:tcPr>
            <w:tcW w:w="762" w:type="dxa"/>
            <w:vAlign w:val="center"/>
          </w:tcPr>
          <w:p w:rsidR="00B649EA" w:rsidRPr="003A0BFF" w:rsidRDefault="00B649EA" w:rsidP="003A0BFF">
            <w:pPr>
              <w:ind w:right="180"/>
              <w:jc w:val="center"/>
              <w:rPr>
                <w:rFonts w:cs="Mohammad Bold Art 1" w:hint="cs"/>
                <w:sz w:val="22"/>
                <w:szCs w:val="22"/>
                <w:rtl/>
              </w:rPr>
            </w:pPr>
          </w:p>
        </w:tc>
      </w:tr>
      <w:tr w:rsidR="00B649EA" w:rsidRPr="003A0BFF">
        <w:trPr>
          <w:jc w:val="center"/>
        </w:trPr>
        <w:tc>
          <w:tcPr>
            <w:tcW w:w="576"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42</w:t>
            </w:r>
          </w:p>
        </w:tc>
        <w:tc>
          <w:tcPr>
            <w:tcW w:w="5487"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أمتلك حس مرهف لدرجات اللحن , فيسهل عليّ تحديد الحاد منها والمتوسط والمنخفض</w:t>
            </w:r>
          </w:p>
        </w:tc>
        <w:tc>
          <w:tcPr>
            <w:tcW w:w="717"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735" w:type="dxa"/>
            <w:vAlign w:val="center"/>
          </w:tcPr>
          <w:p w:rsidR="00B649EA" w:rsidRPr="003A0BFF" w:rsidRDefault="00B649EA" w:rsidP="003A0BFF">
            <w:pPr>
              <w:ind w:right="180"/>
              <w:jc w:val="center"/>
              <w:rPr>
                <w:rFonts w:cs="Mohammad Bold Art 1" w:hint="cs"/>
                <w:sz w:val="22"/>
                <w:szCs w:val="22"/>
                <w:rtl/>
              </w:rPr>
            </w:pPr>
          </w:p>
        </w:tc>
        <w:tc>
          <w:tcPr>
            <w:tcW w:w="762" w:type="dxa"/>
            <w:vAlign w:val="center"/>
          </w:tcPr>
          <w:p w:rsidR="00B649EA" w:rsidRPr="003A0BFF" w:rsidRDefault="00B649EA" w:rsidP="003A0BFF">
            <w:pPr>
              <w:ind w:right="180"/>
              <w:jc w:val="center"/>
              <w:rPr>
                <w:rFonts w:cs="Mohammad Bold Art 1" w:hint="cs"/>
                <w:sz w:val="22"/>
                <w:szCs w:val="22"/>
                <w:rtl/>
              </w:rPr>
            </w:pPr>
          </w:p>
        </w:tc>
      </w:tr>
      <w:tr w:rsidR="00B649EA" w:rsidRPr="003A0BFF">
        <w:trPr>
          <w:jc w:val="center"/>
        </w:trPr>
        <w:tc>
          <w:tcPr>
            <w:tcW w:w="576"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43</w:t>
            </w:r>
          </w:p>
        </w:tc>
        <w:tc>
          <w:tcPr>
            <w:tcW w:w="5487"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أشعر بالرضا عن نفسي عندما أتعامل مع الأرقام</w:t>
            </w:r>
          </w:p>
        </w:tc>
        <w:tc>
          <w:tcPr>
            <w:tcW w:w="717"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735" w:type="dxa"/>
            <w:vAlign w:val="center"/>
          </w:tcPr>
          <w:p w:rsidR="00B649EA" w:rsidRPr="003A0BFF" w:rsidRDefault="00B649EA" w:rsidP="003A0BFF">
            <w:pPr>
              <w:ind w:right="180"/>
              <w:jc w:val="center"/>
              <w:rPr>
                <w:rFonts w:cs="Mohammad Bold Art 1" w:hint="cs"/>
                <w:sz w:val="22"/>
                <w:szCs w:val="22"/>
                <w:rtl/>
              </w:rPr>
            </w:pPr>
          </w:p>
        </w:tc>
        <w:tc>
          <w:tcPr>
            <w:tcW w:w="762" w:type="dxa"/>
            <w:vAlign w:val="center"/>
          </w:tcPr>
          <w:p w:rsidR="00B649EA" w:rsidRPr="003A0BFF" w:rsidRDefault="00B649EA" w:rsidP="003A0BFF">
            <w:pPr>
              <w:ind w:right="180"/>
              <w:jc w:val="center"/>
              <w:rPr>
                <w:rFonts w:cs="Mohammad Bold Art 1" w:hint="cs"/>
                <w:sz w:val="22"/>
                <w:szCs w:val="22"/>
                <w:rtl/>
              </w:rPr>
            </w:pPr>
          </w:p>
        </w:tc>
      </w:tr>
      <w:tr w:rsidR="00B649EA" w:rsidRPr="003A0BFF">
        <w:trPr>
          <w:jc w:val="center"/>
        </w:trPr>
        <w:tc>
          <w:tcPr>
            <w:tcW w:w="576"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44</w:t>
            </w:r>
          </w:p>
        </w:tc>
        <w:tc>
          <w:tcPr>
            <w:tcW w:w="5487"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في عقلي , أستطيع أن أرى التصاميم وعلاقات الأشياء مع بعضها , وأستطيع أن أتخيل عقلي كيف ستكون على أرض الواقع</w:t>
            </w:r>
          </w:p>
        </w:tc>
        <w:tc>
          <w:tcPr>
            <w:tcW w:w="717"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735" w:type="dxa"/>
            <w:vAlign w:val="center"/>
          </w:tcPr>
          <w:p w:rsidR="00B649EA" w:rsidRPr="003A0BFF" w:rsidRDefault="00B649EA" w:rsidP="003A0BFF">
            <w:pPr>
              <w:ind w:right="180"/>
              <w:jc w:val="center"/>
              <w:rPr>
                <w:rFonts w:cs="Mohammad Bold Art 1" w:hint="cs"/>
                <w:sz w:val="22"/>
                <w:szCs w:val="22"/>
                <w:rtl/>
              </w:rPr>
            </w:pPr>
          </w:p>
        </w:tc>
        <w:tc>
          <w:tcPr>
            <w:tcW w:w="762" w:type="dxa"/>
            <w:vAlign w:val="center"/>
          </w:tcPr>
          <w:p w:rsidR="00B649EA" w:rsidRPr="003A0BFF" w:rsidRDefault="00B649EA" w:rsidP="003A0BFF">
            <w:pPr>
              <w:ind w:right="180"/>
              <w:jc w:val="center"/>
              <w:rPr>
                <w:rFonts w:cs="Mohammad Bold Art 1" w:hint="cs"/>
                <w:sz w:val="22"/>
                <w:szCs w:val="22"/>
                <w:rtl/>
              </w:rPr>
            </w:pPr>
          </w:p>
        </w:tc>
      </w:tr>
      <w:tr w:rsidR="00B649EA" w:rsidRPr="003A0BFF">
        <w:trPr>
          <w:jc w:val="center"/>
        </w:trPr>
        <w:tc>
          <w:tcPr>
            <w:tcW w:w="576"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45</w:t>
            </w:r>
          </w:p>
        </w:tc>
        <w:tc>
          <w:tcPr>
            <w:tcW w:w="5487"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أمتلك رد فعل جسدي سريع ودقيق عندما أمارس الرياضة</w:t>
            </w:r>
          </w:p>
        </w:tc>
        <w:tc>
          <w:tcPr>
            <w:tcW w:w="717"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735" w:type="dxa"/>
            <w:vAlign w:val="center"/>
          </w:tcPr>
          <w:p w:rsidR="00B649EA" w:rsidRPr="003A0BFF" w:rsidRDefault="00B649EA" w:rsidP="003A0BFF">
            <w:pPr>
              <w:ind w:right="180"/>
              <w:jc w:val="center"/>
              <w:rPr>
                <w:rFonts w:cs="Mohammad Bold Art 1" w:hint="cs"/>
                <w:sz w:val="22"/>
                <w:szCs w:val="22"/>
                <w:rtl/>
              </w:rPr>
            </w:pPr>
          </w:p>
        </w:tc>
        <w:tc>
          <w:tcPr>
            <w:tcW w:w="762" w:type="dxa"/>
            <w:vAlign w:val="center"/>
          </w:tcPr>
          <w:p w:rsidR="00B649EA" w:rsidRPr="003A0BFF" w:rsidRDefault="00B649EA" w:rsidP="003A0BFF">
            <w:pPr>
              <w:ind w:right="180"/>
              <w:jc w:val="center"/>
              <w:rPr>
                <w:rFonts w:cs="Mohammad Bold Art 1" w:hint="cs"/>
                <w:sz w:val="22"/>
                <w:szCs w:val="22"/>
                <w:rtl/>
              </w:rPr>
            </w:pPr>
          </w:p>
        </w:tc>
      </w:tr>
      <w:tr w:rsidR="00B649EA" w:rsidRPr="003A0BFF">
        <w:trPr>
          <w:jc w:val="center"/>
        </w:trPr>
        <w:tc>
          <w:tcPr>
            <w:tcW w:w="576"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46</w:t>
            </w:r>
          </w:p>
        </w:tc>
        <w:tc>
          <w:tcPr>
            <w:tcW w:w="5487"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0"/>
                <w:szCs w:val="20"/>
                <w:rtl/>
              </w:rPr>
              <w:t>أنا واثق من آرائي ومعتقداتي , وليس من السهل السيطرة عليّ بالآراء</w:t>
            </w:r>
          </w:p>
        </w:tc>
        <w:tc>
          <w:tcPr>
            <w:tcW w:w="717"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735" w:type="dxa"/>
            <w:vAlign w:val="center"/>
          </w:tcPr>
          <w:p w:rsidR="00B649EA" w:rsidRPr="003A0BFF" w:rsidRDefault="00B649EA" w:rsidP="003A0BFF">
            <w:pPr>
              <w:ind w:right="180"/>
              <w:jc w:val="center"/>
              <w:rPr>
                <w:rFonts w:cs="Mohammad Bold Art 1" w:hint="cs"/>
                <w:sz w:val="22"/>
                <w:szCs w:val="22"/>
                <w:rtl/>
              </w:rPr>
            </w:pPr>
          </w:p>
        </w:tc>
        <w:tc>
          <w:tcPr>
            <w:tcW w:w="762" w:type="dxa"/>
            <w:vAlign w:val="center"/>
          </w:tcPr>
          <w:p w:rsidR="00B649EA" w:rsidRPr="003A0BFF" w:rsidRDefault="00B649EA" w:rsidP="003A0BFF">
            <w:pPr>
              <w:ind w:right="180"/>
              <w:jc w:val="center"/>
              <w:rPr>
                <w:rFonts w:cs="Mohammad Bold Art 1" w:hint="cs"/>
                <w:sz w:val="22"/>
                <w:szCs w:val="22"/>
                <w:rtl/>
              </w:rPr>
            </w:pPr>
          </w:p>
        </w:tc>
      </w:tr>
      <w:tr w:rsidR="00B649EA" w:rsidRPr="003A0BFF">
        <w:trPr>
          <w:jc w:val="center"/>
        </w:trPr>
        <w:tc>
          <w:tcPr>
            <w:tcW w:w="576"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47</w:t>
            </w:r>
          </w:p>
        </w:tc>
        <w:tc>
          <w:tcPr>
            <w:tcW w:w="5487"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أشعر بالراحة والثقة عندما أعمل مع مجموعة من الناس</w:t>
            </w:r>
          </w:p>
        </w:tc>
        <w:tc>
          <w:tcPr>
            <w:tcW w:w="717"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735" w:type="dxa"/>
            <w:vAlign w:val="center"/>
          </w:tcPr>
          <w:p w:rsidR="00B649EA" w:rsidRPr="003A0BFF" w:rsidRDefault="00B649EA" w:rsidP="003A0BFF">
            <w:pPr>
              <w:ind w:right="180"/>
              <w:jc w:val="center"/>
              <w:rPr>
                <w:rFonts w:cs="Mohammad Bold Art 1" w:hint="cs"/>
                <w:sz w:val="22"/>
                <w:szCs w:val="22"/>
                <w:rtl/>
              </w:rPr>
            </w:pPr>
          </w:p>
        </w:tc>
        <w:tc>
          <w:tcPr>
            <w:tcW w:w="762" w:type="dxa"/>
            <w:vAlign w:val="center"/>
          </w:tcPr>
          <w:p w:rsidR="00B649EA" w:rsidRPr="003A0BFF" w:rsidRDefault="00B649EA" w:rsidP="003A0BFF">
            <w:pPr>
              <w:ind w:right="180"/>
              <w:jc w:val="center"/>
              <w:rPr>
                <w:rFonts w:cs="Mohammad Bold Art 1" w:hint="cs"/>
                <w:sz w:val="22"/>
                <w:szCs w:val="22"/>
                <w:rtl/>
              </w:rPr>
            </w:pPr>
          </w:p>
        </w:tc>
      </w:tr>
      <w:tr w:rsidR="00B649EA" w:rsidRPr="003A0BFF">
        <w:trPr>
          <w:jc w:val="center"/>
        </w:trPr>
        <w:tc>
          <w:tcPr>
            <w:tcW w:w="576"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48</w:t>
            </w:r>
          </w:p>
        </w:tc>
        <w:tc>
          <w:tcPr>
            <w:tcW w:w="5487"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أشعر أنني قدوة حسنة للذين يهتمون بالبيئة والطبيعة</w:t>
            </w:r>
          </w:p>
        </w:tc>
        <w:tc>
          <w:tcPr>
            <w:tcW w:w="717"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735" w:type="dxa"/>
            <w:vAlign w:val="center"/>
          </w:tcPr>
          <w:p w:rsidR="00B649EA" w:rsidRPr="003A0BFF" w:rsidRDefault="00B649EA" w:rsidP="003A0BFF">
            <w:pPr>
              <w:ind w:right="180"/>
              <w:jc w:val="center"/>
              <w:rPr>
                <w:rFonts w:cs="Mohammad Bold Art 1" w:hint="cs"/>
                <w:sz w:val="22"/>
                <w:szCs w:val="22"/>
                <w:rtl/>
              </w:rPr>
            </w:pPr>
          </w:p>
        </w:tc>
        <w:tc>
          <w:tcPr>
            <w:tcW w:w="762" w:type="dxa"/>
            <w:vAlign w:val="center"/>
          </w:tcPr>
          <w:p w:rsidR="00B649EA" w:rsidRPr="003A0BFF" w:rsidRDefault="00B649EA" w:rsidP="003A0BFF">
            <w:pPr>
              <w:ind w:right="180"/>
              <w:jc w:val="center"/>
              <w:rPr>
                <w:rFonts w:cs="Mohammad Bold Art 1" w:hint="cs"/>
                <w:sz w:val="22"/>
                <w:szCs w:val="22"/>
                <w:rtl/>
              </w:rPr>
            </w:pPr>
          </w:p>
        </w:tc>
      </w:tr>
      <w:tr w:rsidR="00B649EA" w:rsidRPr="003A0BFF">
        <w:trPr>
          <w:jc w:val="center"/>
        </w:trPr>
        <w:tc>
          <w:tcPr>
            <w:tcW w:w="576"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49</w:t>
            </w:r>
          </w:p>
        </w:tc>
        <w:tc>
          <w:tcPr>
            <w:tcW w:w="5487"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لغة الجسد عندي كتعابير  وجهي وحركات يدي , طريقة رئيسية أستخدمها عند التعامل مع الآخرين</w:t>
            </w:r>
          </w:p>
        </w:tc>
        <w:tc>
          <w:tcPr>
            <w:tcW w:w="717"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735" w:type="dxa"/>
            <w:vAlign w:val="center"/>
          </w:tcPr>
          <w:p w:rsidR="00B649EA" w:rsidRPr="003A0BFF" w:rsidRDefault="00B649EA" w:rsidP="003A0BFF">
            <w:pPr>
              <w:ind w:right="180"/>
              <w:jc w:val="center"/>
              <w:rPr>
                <w:rFonts w:cs="Mohammad Bold Art 1" w:hint="cs"/>
                <w:sz w:val="22"/>
                <w:szCs w:val="22"/>
                <w:rtl/>
              </w:rPr>
            </w:pPr>
          </w:p>
        </w:tc>
        <w:tc>
          <w:tcPr>
            <w:tcW w:w="762" w:type="dxa"/>
            <w:vAlign w:val="center"/>
          </w:tcPr>
          <w:p w:rsidR="00B649EA" w:rsidRPr="003A0BFF" w:rsidRDefault="00B649EA" w:rsidP="003A0BFF">
            <w:pPr>
              <w:ind w:right="180"/>
              <w:jc w:val="center"/>
              <w:rPr>
                <w:rFonts w:cs="Mohammad Bold Art 1" w:hint="cs"/>
                <w:sz w:val="22"/>
                <w:szCs w:val="22"/>
                <w:rtl/>
              </w:rPr>
            </w:pPr>
          </w:p>
        </w:tc>
      </w:tr>
    </w:tbl>
    <w:p w:rsidR="00B649EA" w:rsidRDefault="00B649EA" w:rsidP="00B649EA">
      <w:pPr>
        <w:ind w:right="180" w:firstLine="561"/>
        <w:jc w:val="lowKashida"/>
        <w:rPr>
          <w:rFonts w:cs="Mohammad Bold Art 1" w:hint="cs"/>
          <w:sz w:val="32"/>
          <w:szCs w:val="32"/>
          <w:rtl/>
        </w:rPr>
      </w:pPr>
    </w:p>
    <w:p w:rsidR="00B649EA" w:rsidRDefault="00B649EA" w:rsidP="00B649EA">
      <w:pPr>
        <w:ind w:right="180" w:firstLine="561"/>
        <w:jc w:val="lowKashida"/>
        <w:rPr>
          <w:rFonts w:cs="Mohammad Bold Art 1" w:hint="cs"/>
          <w:sz w:val="32"/>
          <w:szCs w:val="32"/>
          <w:rtl/>
        </w:rPr>
      </w:pPr>
    </w:p>
    <w:p w:rsidR="00B649EA" w:rsidRPr="003370F9" w:rsidRDefault="00B649EA" w:rsidP="00B649EA">
      <w:pPr>
        <w:ind w:right="180" w:firstLine="561"/>
        <w:jc w:val="lowKashida"/>
        <w:rPr>
          <w:rFonts w:cs="Mohammad Bold Art 1" w:hint="cs"/>
          <w:sz w:val="14"/>
          <w:szCs w:val="14"/>
          <w:rtl/>
        </w:rPr>
      </w:pPr>
    </w:p>
    <w:p w:rsidR="004F6827" w:rsidRDefault="004F6827" w:rsidP="009F0897">
      <w:pPr>
        <w:ind w:right="180" w:firstLine="561"/>
        <w:jc w:val="lowKashida"/>
        <w:rPr>
          <w:rFonts w:cs="Mohammad Bold Art 1" w:hint="cs"/>
          <w:sz w:val="26"/>
          <w:szCs w:val="26"/>
          <w:rtl/>
        </w:rPr>
      </w:pPr>
    </w:p>
    <w:p w:rsidR="004F6827" w:rsidRDefault="004F6827" w:rsidP="009F0897">
      <w:pPr>
        <w:ind w:right="180" w:firstLine="561"/>
        <w:jc w:val="lowKashida"/>
        <w:rPr>
          <w:rFonts w:cs="Mohammad Bold Art 1" w:hint="cs"/>
          <w:sz w:val="26"/>
          <w:szCs w:val="26"/>
          <w:rtl/>
        </w:rPr>
      </w:pPr>
    </w:p>
    <w:p w:rsidR="004F6827" w:rsidRDefault="004F6827" w:rsidP="009F0897">
      <w:pPr>
        <w:ind w:right="180" w:firstLine="561"/>
        <w:jc w:val="lowKashida"/>
        <w:rPr>
          <w:rFonts w:cs="Mohammad Bold Art 1" w:hint="cs"/>
          <w:sz w:val="26"/>
          <w:szCs w:val="26"/>
          <w:rtl/>
        </w:rPr>
      </w:pPr>
    </w:p>
    <w:p w:rsidR="004F6827" w:rsidRDefault="004F6827" w:rsidP="009F0897">
      <w:pPr>
        <w:ind w:right="180" w:firstLine="561"/>
        <w:jc w:val="lowKashida"/>
        <w:rPr>
          <w:rFonts w:cs="Mohammad Bold Art 1" w:hint="cs"/>
          <w:sz w:val="26"/>
          <w:szCs w:val="26"/>
          <w:rtl/>
        </w:rPr>
      </w:pPr>
    </w:p>
    <w:p w:rsidR="004F6827" w:rsidRDefault="004F6827" w:rsidP="009F0897">
      <w:pPr>
        <w:ind w:right="180" w:firstLine="561"/>
        <w:jc w:val="lowKashida"/>
        <w:rPr>
          <w:rFonts w:cs="Mohammad Bold Art 1" w:hint="cs"/>
          <w:sz w:val="26"/>
          <w:szCs w:val="26"/>
          <w:rtl/>
        </w:rPr>
      </w:pPr>
    </w:p>
    <w:p w:rsidR="004F6827" w:rsidRDefault="004F6827" w:rsidP="009F0897">
      <w:pPr>
        <w:ind w:right="180" w:firstLine="561"/>
        <w:jc w:val="lowKashida"/>
        <w:rPr>
          <w:rFonts w:cs="Mohammad Bold Art 1" w:hint="cs"/>
          <w:sz w:val="26"/>
          <w:szCs w:val="26"/>
          <w:rtl/>
        </w:rPr>
      </w:pPr>
    </w:p>
    <w:p w:rsidR="004F6827" w:rsidRDefault="004F6827" w:rsidP="009F0897">
      <w:pPr>
        <w:ind w:right="180" w:firstLine="561"/>
        <w:jc w:val="lowKashida"/>
        <w:rPr>
          <w:rFonts w:cs="Mohammad Bold Art 1" w:hint="cs"/>
          <w:sz w:val="26"/>
          <w:szCs w:val="26"/>
          <w:rtl/>
        </w:rPr>
      </w:pPr>
    </w:p>
    <w:p w:rsidR="004F6827" w:rsidRDefault="004F6827" w:rsidP="009F0897">
      <w:pPr>
        <w:ind w:right="180" w:firstLine="561"/>
        <w:jc w:val="lowKashida"/>
        <w:rPr>
          <w:rFonts w:cs="Mohammad Bold Art 1" w:hint="cs"/>
          <w:sz w:val="26"/>
          <w:szCs w:val="26"/>
          <w:rtl/>
        </w:rPr>
      </w:pPr>
    </w:p>
    <w:p w:rsidR="004F6827" w:rsidRDefault="004F6827" w:rsidP="009F0897">
      <w:pPr>
        <w:ind w:right="180" w:firstLine="561"/>
        <w:jc w:val="lowKashida"/>
        <w:rPr>
          <w:rFonts w:cs="Mohammad Bold Art 1" w:hint="cs"/>
          <w:sz w:val="26"/>
          <w:szCs w:val="26"/>
          <w:rtl/>
        </w:rPr>
      </w:pPr>
    </w:p>
    <w:p w:rsidR="004F6827" w:rsidRDefault="004F6827" w:rsidP="009F0897">
      <w:pPr>
        <w:ind w:right="180" w:firstLine="561"/>
        <w:jc w:val="lowKashida"/>
        <w:rPr>
          <w:rFonts w:cs="Mohammad Bold Art 1" w:hint="cs"/>
          <w:sz w:val="26"/>
          <w:szCs w:val="26"/>
          <w:rtl/>
        </w:rPr>
      </w:pPr>
    </w:p>
    <w:p w:rsidR="004F6827" w:rsidRDefault="004F6827" w:rsidP="009F0897">
      <w:pPr>
        <w:ind w:right="180" w:firstLine="561"/>
        <w:jc w:val="lowKashida"/>
        <w:rPr>
          <w:rFonts w:cs="Mohammad Bold Art 1" w:hint="cs"/>
          <w:sz w:val="26"/>
          <w:szCs w:val="26"/>
          <w:rtl/>
        </w:rPr>
      </w:pPr>
    </w:p>
    <w:p w:rsidR="004F6827" w:rsidRDefault="004F6827" w:rsidP="009F0897">
      <w:pPr>
        <w:ind w:right="180" w:firstLine="561"/>
        <w:jc w:val="lowKashida"/>
        <w:rPr>
          <w:rFonts w:cs="Mohammad Bold Art 1" w:hint="cs"/>
          <w:sz w:val="26"/>
          <w:szCs w:val="26"/>
          <w:rtl/>
        </w:rPr>
      </w:pPr>
    </w:p>
    <w:p w:rsidR="00B649EA" w:rsidRPr="003370F9" w:rsidRDefault="00B649EA" w:rsidP="009F0897">
      <w:pPr>
        <w:ind w:right="180" w:firstLine="561"/>
        <w:jc w:val="lowKashida"/>
        <w:rPr>
          <w:rFonts w:cs="Mohammad Bold Art 1" w:hint="cs"/>
          <w:sz w:val="26"/>
          <w:szCs w:val="26"/>
          <w:rtl/>
        </w:rPr>
      </w:pPr>
      <w:r w:rsidRPr="003370F9">
        <w:rPr>
          <w:rFonts w:cs="Mohammad Bold Art 1" w:hint="cs"/>
          <w:sz w:val="26"/>
          <w:szCs w:val="26"/>
          <w:rtl/>
        </w:rPr>
        <w:lastRenderedPageBreak/>
        <w:t xml:space="preserve">تابع </w:t>
      </w:r>
      <w:r w:rsidR="009F0897">
        <w:rPr>
          <w:rFonts w:cs="Mohammad Bold Art 1" w:hint="cs"/>
          <w:sz w:val="26"/>
          <w:szCs w:val="26"/>
          <w:rtl/>
        </w:rPr>
        <w:t>اختبار</w:t>
      </w:r>
      <w:r w:rsidRPr="003370F9">
        <w:rPr>
          <w:rFonts w:cs="Mohammad Bold Art 1" w:hint="cs"/>
          <w:sz w:val="26"/>
          <w:szCs w:val="26"/>
          <w:rtl/>
        </w:rPr>
        <w:t xml:space="preserve"> </w:t>
      </w:r>
      <w:r w:rsidR="009F0897">
        <w:rPr>
          <w:rFonts w:cs="Mohammad Bold Art 1" w:hint="cs"/>
          <w:sz w:val="26"/>
          <w:szCs w:val="26"/>
          <w:rtl/>
        </w:rPr>
        <w:t>ا</w:t>
      </w:r>
      <w:r w:rsidRPr="003370F9">
        <w:rPr>
          <w:rFonts w:cs="Mohammad Bold Art 1" w:hint="cs"/>
          <w:sz w:val="26"/>
          <w:szCs w:val="26"/>
          <w:rtl/>
        </w:rPr>
        <w:t>لذكاء المتعدد :</w:t>
      </w:r>
    </w:p>
    <w:tbl>
      <w:tblPr>
        <w:bidiVisual/>
        <w:tblW w:w="0" w:type="auto"/>
        <w:jc w:val="center"/>
        <w:tblInd w:w="19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616"/>
        <w:gridCol w:w="5452"/>
        <w:gridCol w:w="716"/>
        <w:gridCol w:w="834"/>
        <w:gridCol w:w="834"/>
        <w:gridCol w:w="734"/>
        <w:gridCol w:w="761"/>
      </w:tblGrid>
      <w:tr w:rsidR="00B649EA" w:rsidRPr="003A0BFF">
        <w:trPr>
          <w:jc w:val="center"/>
        </w:trPr>
        <w:tc>
          <w:tcPr>
            <w:tcW w:w="584" w:type="dxa"/>
            <w:vMerge w:val="restart"/>
            <w:vAlign w:val="center"/>
          </w:tcPr>
          <w:p w:rsidR="00B649EA" w:rsidRPr="003A0BFF" w:rsidRDefault="00B649EA" w:rsidP="003A0BFF">
            <w:pPr>
              <w:ind w:right="180"/>
              <w:jc w:val="center"/>
              <w:rPr>
                <w:rFonts w:cs="Mohammad Bold Art 1" w:hint="cs"/>
                <w:sz w:val="32"/>
                <w:szCs w:val="32"/>
                <w:rtl/>
              </w:rPr>
            </w:pPr>
            <w:r w:rsidRPr="003A0BFF">
              <w:rPr>
                <w:rFonts w:cs="Mohammad Bold Art 1" w:hint="cs"/>
                <w:sz w:val="32"/>
                <w:szCs w:val="32"/>
                <w:rtl/>
              </w:rPr>
              <w:t>م</w:t>
            </w:r>
          </w:p>
        </w:tc>
        <w:tc>
          <w:tcPr>
            <w:tcW w:w="5479" w:type="dxa"/>
            <w:vMerge w:val="restart"/>
            <w:vAlign w:val="center"/>
          </w:tcPr>
          <w:p w:rsidR="00B649EA" w:rsidRPr="003A0BFF" w:rsidRDefault="00B649EA" w:rsidP="003A0BFF">
            <w:pPr>
              <w:ind w:right="180"/>
              <w:jc w:val="center"/>
              <w:rPr>
                <w:rFonts w:cs="Mohammad Bold Art 1" w:hint="cs"/>
                <w:sz w:val="32"/>
                <w:szCs w:val="32"/>
                <w:rtl/>
              </w:rPr>
            </w:pPr>
            <w:r w:rsidRPr="003A0BFF">
              <w:rPr>
                <w:rFonts w:cs="Mohammad Bold Art 1" w:hint="cs"/>
                <w:sz w:val="32"/>
                <w:szCs w:val="32"/>
                <w:rtl/>
              </w:rPr>
              <w:t>المهـــــــــــــــــــــــــــــــــــارة</w:t>
            </w:r>
          </w:p>
        </w:tc>
        <w:tc>
          <w:tcPr>
            <w:tcW w:w="717" w:type="dxa"/>
            <w:vAlign w:val="center"/>
          </w:tcPr>
          <w:p w:rsidR="00B649EA" w:rsidRPr="003A0BFF" w:rsidRDefault="00B649EA" w:rsidP="003A0BFF">
            <w:pPr>
              <w:ind w:right="180"/>
              <w:jc w:val="center"/>
              <w:rPr>
                <w:rFonts w:cs="Mohammad Bold Art 1" w:hint="cs"/>
                <w:sz w:val="20"/>
                <w:szCs w:val="20"/>
                <w:rtl/>
              </w:rPr>
            </w:pPr>
            <w:r w:rsidRPr="003A0BFF">
              <w:rPr>
                <w:rFonts w:cs="Mohammad Bold Art 1" w:hint="cs"/>
                <w:sz w:val="20"/>
                <w:szCs w:val="20"/>
                <w:rtl/>
              </w:rPr>
              <w:t>نادر</w:t>
            </w:r>
          </w:p>
        </w:tc>
        <w:tc>
          <w:tcPr>
            <w:tcW w:w="835" w:type="dxa"/>
            <w:vAlign w:val="center"/>
          </w:tcPr>
          <w:p w:rsidR="00B649EA" w:rsidRPr="003A0BFF" w:rsidRDefault="00B649EA" w:rsidP="003A0BFF">
            <w:pPr>
              <w:ind w:right="180"/>
              <w:jc w:val="center"/>
              <w:rPr>
                <w:rFonts w:cs="Mohammad Bold Art 1" w:hint="cs"/>
                <w:sz w:val="20"/>
                <w:szCs w:val="20"/>
                <w:rtl/>
              </w:rPr>
            </w:pPr>
            <w:r w:rsidRPr="003A0BFF">
              <w:rPr>
                <w:rFonts w:cs="Mohammad Bold Art 1" w:hint="cs"/>
                <w:sz w:val="20"/>
                <w:szCs w:val="20"/>
                <w:rtl/>
              </w:rPr>
              <w:t>أحياناً قليلة</w:t>
            </w:r>
          </w:p>
        </w:tc>
        <w:tc>
          <w:tcPr>
            <w:tcW w:w="835" w:type="dxa"/>
            <w:vAlign w:val="center"/>
          </w:tcPr>
          <w:p w:rsidR="00B649EA" w:rsidRPr="003A0BFF" w:rsidRDefault="00B649EA" w:rsidP="003A0BFF">
            <w:pPr>
              <w:ind w:right="180"/>
              <w:jc w:val="center"/>
              <w:rPr>
                <w:rFonts w:cs="Mohammad Bold Art 1" w:hint="cs"/>
                <w:sz w:val="20"/>
                <w:szCs w:val="20"/>
                <w:rtl/>
              </w:rPr>
            </w:pPr>
            <w:r w:rsidRPr="003A0BFF">
              <w:rPr>
                <w:rFonts w:cs="Mohammad Bold Art 1" w:hint="cs"/>
                <w:sz w:val="20"/>
                <w:szCs w:val="20"/>
                <w:rtl/>
              </w:rPr>
              <w:t>أحياناً</w:t>
            </w:r>
          </w:p>
        </w:tc>
        <w:tc>
          <w:tcPr>
            <w:tcW w:w="735" w:type="dxa"/>
            <w:vAlign w:val="center"/>
          </w:tcPr>
          <w:p w:rsidR="00B649EA" w:rsidRPr="003A0BFF" w:rsidRDefault="00B649EA" w:rsidP="003A0BFF">
            <w:pPr>
              <w:ind w:right="180"/>
              <w:jc w:val="center"/>
              <w:rPr>
                <w:rFonts w:cs="Mohammad Bold Art 1" w:hint="cs"/>
                <w:sz w:val="20"/>
                <w:szCs w:val="20"/>
                <w:rtl/>
              </w:rPr>
            </w:pPr>
            <w:r w:rsidRPr="003A0BFF">
              <w:rPr>
                <w:rFonts w:cs="Mohammad Bold Art 1" w:hint="cs"/>
                <w:sz w:val="20"/>
                <w:szCs w:val="20"/>
                <w:rtl/>
              </w:rPr>
              <w:t>عادة</w:t>
            </w:r>
          </w:p>
        </w:tc>
        <w:tc>
          <w:tcPr>
            <w:tcW w:w="762" w:type="dxa"/>
            <w:vAlign w:val="center"/>
          </w:tcPr>
          <w:p w:rsidR="00B649EA" w:rsidRPr="003A0BFF" w:rsidRDefault="00B649EA" w:rsidP="003A0BFF">
            <w:pPr>
              <w:ind w:right="180"/>
              <w:jc w:val="center"/>
              <w:rPr>
                <w:rFonts w:cs="Mohammad Bold Art 1" w:hint="cs"/>
                <w:sz w:val="20"/>
                <w:szCs w:val="20"/>
                <w:rtl/>
              </w:rPr>
            </w:pPr>
            <w:r w:rsidRPr="003A0BFF">
              <w:rPr>
                <w:rFonts w:cs="Mohammad Bold Art 1" w:hint="cs"/>
                <w:sz w:val="20"/>
                <w:szCs w:val="20"/>
                <w:rtl/>
              </w:rPr>
              <w:t>دائماً</w:t>
            </w:r>
          </w:p>
        </w:tc>
      </w:tr>
      <w:tr w:rsidR="00B649EA" w:rsidRPr="003A0BFF">
        <w:trPr>
          <w:jc w:val="center"/>
        </w:trPr>
        <w:tc>
          <w:tcPr>
            <w:tcW w:w="584" w:type="dxa"/>
            <w:vMerge/>
            <w:vAlign w:val="center"/>
          </w:tcPr>
          <w:p w:rsidR="00B649EA" w:rsidRPr="003A0BFF" w:rsidRDefault="00B649EA" w:rsidP="003A0BFF">
            <w:pPr>
              <w:ind w:right="180"/>
              <w:jc w:val="center"/>
              <w:rPr>
                <w:rFonts w:cs="Mohammad Bold Art 1" w:hint="cs"/>
                <w:rtl/>
              </w:rPr>
            </w:pPr>
          </w:p>
        </w:tc>
        <w:tc>
          <w:tcPr>
            <w:tcW w:w="5479" w:type="dxa"/>
            <w:vMerge/>
            <w:vAlign w:val="center"/>
          </w:tcPr>
          <w:p w:rsidR="00B649EA" w:rsidRPr="003A0BFF" w:rsidRDefault="00B649EA" w:rsidP="003A0BFF">
            <w:pPr>
              <w:ind w:right="180"/>
              <w:jc w:val="center"/>
              <w:rPr>
                <w:rFonts w:cs="Mohammad Bold Art 1" w:hint="cs"/>
                <w:rtl/>
              </w:rPr>
            </w:pPr>
          </w:p>
        </w:tc>
        <w:tc>
          <w:tcPr>
            <w:tcW w:w="717" w:type="dxa"/>
            <w:vAlign w:val="center"/>
          </w:tcPr>
          <w:p w:rsidR="00B649EA" w:rsidRPr="003A0BFF" w:rsidRDefault="00B649EA" w:rsidP="003A0BFF">
            <w:pPr>
              <w:ind w:right="180"/>
              <w:jc w:val="center"/>
              <w:rPr>
                <w:rFonts w:cs="Mohammad Bold Art 1" w:hint="cs"/>
                <w:rtl/>
              </w:rPr>
            </w:pPr>
            <w:r w:rsidRPr="003A0BFF">
              <w:rPr>
                <w:rFonts w:cs="Mohammad Bold Art 1" w:hint="cs"/>
                <w:rtl/>
              </w:rPr>
              <w:t>1</w:t>
            </w:r>
          </w:p>
        </w:tc>
        <w:tc>
          <w:tcPr>
            <w:tcW w:w="835" w:type="dxa"/>
            <w:vAlign w:val="center"/>
          </w:tcPr>
          <w:p w:rsidR="00B649EA" w:rsidRPr="003A0BFF" w:rsidRDefault="00B649EA" w:rsidP="003A0BFF">
            <w:pPr>
              <w:ind w:right="180"/>
              <w:jc w:val="center"/>
              <w:rPr>
                <w:rFonts w:cs="Mohammad Bold Art 1" w:hint="cs"/>
                <w:rtl/>
              </w:rPr>
            </w:pPr>
            <w:r w:rsidRPr="003A0BFF">
              <w:rPr>
                <w:rFonts w:cs="Mohammad Bold Art 1" w:hint="cs"/>
                <w:rtl/>
              </w:rPr>
              <w:t>2</w:t>
            </w:r>
          </w:p>
        </w:tc>
        <w:tc>
          <w:tcPr>
            <w:tcW w:w="835" w:type="dxa"/>
            <w:vAlign w:val="center"/>
          </w:tcPr>
          <w:p w:rsidR="00B649EA" w:rsidRPr="003A0BFF" w:rsidRDefault="00B649EA" w:rsidP="003A0BFF">
            <w:pPr>
              <w:ind w:right="180"/>
              <w:jc w:val="center"/>
              <w:rPr>
                <w:rFonts w:cs="Mohammad Bold Art 1" w:hint="cs"/>
                <w:rtl/>
              </w:rPr>
            </w:pPr>
            <w:r w:rsidRPr="003A0BFF">
              <w:rPr>
                <w:rFonts w:cs="Mohammad Bold Art 1" w:hint="cs"/>
                <w:rtl/>
              </w:rPr>
              <w:t>3</w:t>
            </w:r>
          </w:p>
        </w:tc>
        <w:tc>
          <w:tcPr>
            <w:tcW w:w="735" w:type="dxa"/>
            <w:vAlign w:val="center"/>
          </w:tcPr>
          <w:p w:rsidR="00B649EA" w:rsidRPr="003A0BFF" w:rsidRDefault="00B649EA" w:rsidP="003A0BFF">
            <w:pPr>
              <w:ind w:right="180"/>
              <w:jc w:val="center"/>
              <w:rPr>
                <w:rFonts w:cs="Mohammad Bold Art 1" w:hint="cs"/>
                <w:rtl/>
              </w:rPr>
            </w:pPr>
            <w:r w:rsidRPr="003A0BFF">
              <w:rPr>
                <w:rFonts w:cs="Mohammad Bold Art 1" w:hint="cs"/>
                <w:rtl/>
              </w:rPr>
              <w:t>4</w:t>
            </w:r>
          </w:p>
        </w:tc>
        <w:tc>
          <w:tcPr>
            <w:tcW w:w="762" w:type="dxa"/>
            <w:vAlign w:val="center"/>
          </w:tcPr>
          <w:p w:rsidR="00B649EA" w:rsidRPr="003A0BFF" w:rsidRDefault="00B649EA" w:rsidP="003A0BFF">
            <w:pPr>
              <w:ind w:right="180"/>
              <w:jc w:val="center"/>
              <w:rPr>
                <w:rFonts w:cs="Mohammad Bold Art 1" w:hint="cs"/>
                <w:rtl/>
              </w:rPr>
            </w:pPr>
            <w:r w:rsidRPr="003A0BFF">
              <w:rPr>
                <w:rFonts w:cs="Mohammad Bold Art 1" w:hint="cs"/>
                <w:rtl/>
              </w:rPr>
              <w:t>5</w:t>
            </w:r>
          </w:p>
        </w:tc>
      </w:tr>
      <w:tr w:rsidR="00B649EA" w:rsidRPr="003A0BFF">
        <w:trPr>
          <w:jc w:val="center"/>
        </w:trPr>
        <w:tc>
          <w:tcPr>
            <w:tcW w:w="584"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50</w:t>
            </w:r>
          </w:p>
        </w:tc>
        <w:tc>
          <w:tcPr>
            <w:tcW w:w="5479"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0"/>
                <w:szCs w:val="20"/>
                <w:rtl/>
              </w:rPr>
              <w:t>عندما أستمع إلى أصوات حلوة ومميزة فإن أفكاري ومشاعري تتأثر بها</w:t>
            </w:r>
          </w:p>
        </w:tc>
        <w:tc>
          <w:tcPr>
            <w:tcW w:w="717"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735" w:type="dxa"/>
            <w:vAlign w:val="center"/>
          </w:tcPr>
          <w:p w:rsidR="00B649EA" w:rsidRPr="003A0BFF" w:rsidRDefault="00B649EA" w:rsidP="003A0BFF">
            <w:pPr>
              <w:ind w:right="180"/>
              <w:jc w:val="center"/>
              <w:rPr>
                <w:rFonts w:cs="Mohammad Bold Art 1" w:hint="cs"/>
                <w:sz w:val="22"/>
                <w:szCs w:val="22"/>
                <w:rtl/>
              </w:rPr>
            </w:pPr>
          </w:p>
        </w:tc>
        <w:tc>
          <w:tcPr>
            <w:tcW w:w="762" w:type="dxa"/>
            <w:vAlign w:val="center"/>
          </w:tcPr>
          <w:p w:rsidR="00B649EA" w:rsidRPr="003A0BFF" w:rsidRDefault="00B649EA" w:rsidP="003A0BFF">
            <w:pPr>
              <w:ind w:right="180"/>
              <w:jc w:val="center"/>
              <w:rPr>
                <w:rFonts w:cs="Mohammad Bold Art 1" w:hint="cs"/>
                <w:sz w:val="22"/>
                <w:szCs w:val="22"/>
                <w:rtl/>
              </w:rPr>
            </w:pPr>
          </w:p>
        </w:tc>
      </w:tr>
      <w:tr w:rsidR="00B649EA" w:rsidRPr="003A0BFF">
        <w:trPr>
          <w:jc w:val="center"/>
        </w:trPr>
        <w:tc>
          <w:tcPr>
            <w:tcW w:w="584"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51</w:t>
            </w:r>
          </w:p>
        </w:tc>
        <w:tc>
          <w:tcPr>
            <w:tcW w:w="5479"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أفضل الأسئلة التي تكون إجابتها بصح أو خطأ</w:t>
            </w:r>
          </w:p>
        </w:tc>
        <w:tc>
          <w:tcPr>
            <w:tcW w:w="717"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735" w:type="dxa"/>
            <w:vAlign w:val="center"/>
          </w:tcPr>
          <w:p w:rsidR="00B649EA" w:rsidRPr="003A0BFF" w:rsidRDefault="00B649EA" w:rsidP="003A0BFF">
            <w:pPr>
              <w:ind w:right="180"/>
              <w:jc w:val="center"/>
              <w:rPr>
                <w:rFonts w:cs="Mohammad Bold Art 1" w:hint="cs"/>
                <w:sz w:val="22"/>
                <w:szCs w:val="22"/>
                <w:rtl/>
              </w:rPr>
            </w:pPr>
          </w:p>
        </w:tc>
        <w:tc>
          <w:tcPr>
            <w:tcW w:w="762" w:type="dxa"/>
            <w:vAlign w:val="center"/>
          </w:tcPr>
          <w:p w:rsidR="00B649EA" w:rsidRPr="003A0BFF" w:rsidRDefault="00B649EA" w:rsidP="003A0BFF">
            <w:pPr>
              <w:ind w:right="180"/>
              <w:jc w:val="center"/>
              <w:rPr>
                <w:rFonts w:cs="Mohammad Bold Art 1" w:hint="cs"/>
                <w:sz w:val="22"/>
                <w:szCs w:val="22"/>
                <w:rtl/>
              </w:rPr>
            </w:pPr>
          </w:p>
        </w:tc>
      </w:tr>
      <w:tr w:rsidR="00B649EA" w:rsidRPr="003A0BFF">
        <w:trPr>
          <w:jc w:val="center"/>
        </w:trPr>
        <w:tc>
          <w:tcPr>
            <w:tcW w:w="584"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52</w:t>
            </w:r>
          </w:p>
        </w:tc>
        <w:tc>
          <w:tcPr>
            <w:tcW w:w="5479"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18"/>
                <w:szCs w:val="18"/>
                <w:rtl/>
              </w:rPr>
              <w:t xml:space="preserve">باستطاعتي أن أخمن بدقة مقدرا المسافات والأوزان كتخمين وزن كتاب </w:t>
            </w:r>
          </w:p>
        </w:tc>
        <w:tc>
          <w:tcPr>
            <w:tcW w:w="717"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735" w:type="dxa"/>
            <w:vAlign w:val="center"/>
          </w:tcPr>
          <w:p w:rsidR="00B649EA" w:rsidRPr="003A0BFF" w:rsidRDefault="00B649EA" w:rsidP="003A0BFF">
            <w:pPr>
              <w:ind w:right="180"/>
              <w:jc w:val="center"/>
              <w:rPr>
                <w:rFonts w:cs="Mohammad Bold Art 1" w:hint="cs"/>
                <w:sz w:val="22"/>
                <w:szCs w:val="22"/>
                <w:rtl/>
              </w:rPr>
            </w:pPr>
          </w:p>
        </w:tc>
        <w:tc>
          <w:tcPr>
            <w:tcW w:w="762" w:type="dxa"/>
            <w:vAlign w:val="center"/>
          </w:tcPr>
          <w:p w:rsidR="00B649EA" w:rsidRPr="003A0BFF" w:rsidRDefault="00B649EA" w:rsidP="003A0BFF">
            <w:pPr>
              <w:ind w:right="180"/>
              <w:jc w:val="center"/>
              <w:rPr>
                <w:rFonts w:cs="Mohammad Bold Art 1" w:hint="cs"/>
                <w:sz w:val="22"/>
                <w:szCs w:val="22"/>
                <w:rtl/>
              </w:rPr>
            </w:pPr>
          </w:p>
        </w:tc>
      </w:tr>
      <w:tr w:rsidR="00B649EA" w:rsidRPr="003A0BFF">
        <w:trPr>
          <w:jc w:val="center"/>
        </w:trPr>
        <w:tc>
          <w:tcPr>
            <w:tcW w:w="584"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53</w:t>
            </w:r>
          </w:p>
        </w:tc>
        <w:tc>
          <w:tcPr>
            <w:tcW w:w="5479"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لدي تصويب دقيق عند قذف الكرة , أو رمي السهم نحو الهدف</w:t>
            </w:r>
          </w:p>
        </w:tc>
        <w:tc>
          <w:tcPr>
            <w:tcW w:w="717"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735" w:type="dxa"/>
            <w:vAlign w:val="center"/>
          </w:tcPr>
          <w:p w:rsidR="00B649EA" w:rsidRPr="003A0BFF" w:rsidRDefault="00B649EA" w:rsidP="003A0BFF">
            <w:pPr>
              <w:ind w:right="180"/>
              <w:jc w:val="center"/>
              <w:rPr>
                <w:rFonts w:cs="Mohammad Bold Art 1" w:hint="cs"/>
                <w:sz w:val="22"/>
                <w:szCs w:val="22"/>
                <w:rtl/>
              </w:rPr>
            </w:pPr>
          </w:p>
        </w:tc>
        <w:tc>
          <w:tcPr>
            <w:tcW w:w="762" w:type="dxa"/>
            <w:vAlign w:val="center"/>
          </w:tcPr>
          <w:p w:rsidR="00B649EA" w:rsidRPr="003A0BFF" w:rsidRDefault="00B649EA" w:rsidP="003A0BFF">
            <w:pPr>
              <w:ind w:right="180"/>
              <w:jc w:val="center"/>
              <w:rPr>
                <w:rFonts w:cs="Mohammad Bold Art 1" w:hint="cs"/>
                <w:sz w:val="22"/>
                <w:szCs w:val="22"/>
                <w:rtl/>
              </w:rPr>
            </w:pPr>
          </w:p>
        </w:tc>
      </w:tr>
      <w:tr w:rsidR="00B649EA" w:rsidRPr="003A0BFF">
        <w:trPr>
          <w:jc w:val="center"/>
        </w:trPr>
        <w:tc>
          <w:tcPr>
            <w:tcW w:w="584"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54</w:t>
            </w:r>
          </w:p>
        </w:tc>
        <w:tc>
          <w:tcPr>
            <w:tcW w:w="5479"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أنا مسئول عن مشاعري وآرائي ومعتقداتي وليس الآخرون</w:t>
            </w:r>
          </w:p>
        </w:tc>
        <w:tc>
          <w:tcPr>
            <w:tcW w:w="717"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735" w:type="dxa"/>
            <w:vAlign w:val="center"/>
          </w:tcPr>
          <w:p w:rsidR="00B649EA" w:rsidRPr="003A0BFF" w:rsidRDefault="00B649EA" w:rsidP="003A0BFF">
            <w:pPr>
              <w:ind w:right="180"/>
              <w:jc w:val="center"/>
              <w:rPr>
                <w:rFonts w:cs="Mohammad Bold Art 1" w:hint="cs"/>
                <w:sz w:val="22"/>
                <w:szCs w:val="22"/>
                <w:rtl/>
              </w:rPr>
            </w:pPr>
          </w:p>
        </w:tc>
        <w:tc>
          <w:tcPr>
            <w:tcW w:w="762" w:type="dxa"/>
            <w:vAlign w:val="center"/>
          </w:tcPr>
          <w:p w:rsidR="00B649EA" w:rsidRPr="003A0BFF" w:rsidRDefault="00B649EA" w:rsidP="003A0BFF">
            <w:pPr>
              <w:ind w:right="180"/>
              <w:jc w:val="center"/>
              <w:rPr>
                <w:rFonts w:cs="Mohammad Bold Art 1" w:hint="cs"/>
                <w:sz w:val="22"/>
                <w:szCs w:val="22"/>
                <w:rtl/>
              </w:rPr>
            </w:pPr>
          </w:p>
        </w:tc>
      </w:tr>
      <w:tr w:rsidR="00B649EA" w:rsidRPr="003A0BFF">
        <w:trPr>
          <w:jc w:val="center"/>
        </w:trPr>
        <w:tc>
          <w:tcPr>
            <w:tcW w:w="584"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55</w:t>
            </w:r>
          </w:p>
        </w:tc>
        <w:tc>
          <w:tcPr>
            <w:tcW w:w="5479"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لدي دائرة كبيرة من الأصدقاء المقربين</w:t>
            </w:r>
          </w:p>
        </w:tc>
        <w:tc>
          <w:tcPr>
            <w:tcW w:w="717"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735" w:type="dxa"/>
            <w:vAlign w:val="center"/>
          </w:tcPr>
          <w:p w:rsidR="00B649EA" w:rsidRPr="003A0BFF" w:rsidRDefault="00B649EA" w:rsidP="003A0BFF">
            <w:pPr>
              <w:ind w:right="180"/>
              <w:jc w:val="center"/>
              <w:rPr>
                <w:rFonts w:cs="Mohammad Bold Art 1" w:hint="cs"/>
                <w:sz w:val="22"/>
                <w:szCs w:val="22"/>
                <w:rtl/>
              </w:rPr>
            </w:pPr>
          </w:p>
        </w:tc>
        <w:tc>
          <w:tcPr>
            <w:tcW w:w="762" w:type="dxa"/>
            <w:vAlign w:val="center"/>
          </w:tcPr>
          <w:p w:rsidR="00B649EA" w:rsidRPr="003A0BFF" w:rsidRDefault="00B649EA" w:rsidP="003A0BFF">
            <w:pPr>
              <w:ind w:right="180"/>
              <w:jc w:val="center"/>
              <w:rPr>
                <w:rFonts w:cs="Mohammad Bold Art 1" w:hint="cs"/>
                <w:sz w:val="22"/>
                <w:szCs w:val="22"/>
                <w:rtl/>
              </w:rPr>
            </w:pPr>
          </w:p>
        </w:tc>
      </w:tr>
      <w:tr w:rsidR="00B649EA" w:rsidRPr="003A0BFF">
        <w:trPr>
          <w:jc w:val="center"/>
        </w:trPr>
        <w:tc>
          <w:tcPr>
            <w:tcW w:w="584" w:type="dxa"/>
            <w:vAlign w:val="center"/>
          </w:tcPr>
          <w:p w:rsidR="00B649EA" w:rsidRPr="003A0BFF" w:rsidRDefault="00B649EA" w:rsidP="003A0BFF">
            <w:pPr>
              <w:ind w:right="180"/>
              <w:jc w:val="center"/>
              <w:rPr>
                <w:rFonts w:cs="Mohammad Bold Art 1" w:hint="cs"/>
                <w:sz w:val="22"/>
                <w:szCs w:val="22"/>
                <w:rtl/>
              </w:rPr>
            </w:pPr>
            <w:r w:rsidRPr="003A0BFF">
              <w:rPr>
                <w:rFonts w:cs="Mohammad Bold Art 1" w:hint="cs"/>
                <w:sz w:val="22"/>
                <w:szCs w:val="22"/>
                <w:rtl/>
              </w:rPr>
              <w:t>56</w:t>
            </w:r>
          </w:p>
        </w:tc>
        <w:tc>
          <w:tcPr>
            <w:tcW w:w="5479" w:type="dxa"/>
            <w:vAlign w:val="center"/>
          </w:tcPr>
          <w:p w:rsidR="00B649EA" w:rsidRPr="003A0BFF" w:rsidRDefault="00B649EA" w:rsidP="003A0BFF">
            <w:pPr>
              <w:ind w:right="180"/>
              <w:jc w:val="lowKashida"/>
              <w:rPr>
                <w:rFonts w:cs="Mohammad Bold Art 1" w:hint="cs"/>
                <w:sz w:val="22"/>
                <w:szCs w:val="22"/>
                <w:rtl/>
              </w:rPr>
            </w:pPr>
            <w:r w:rsidRPr="003A0BFF">
              <w:rPr>
                <w:rFonts w:cs="Mohammad Bold Art 1" w:hint="cs"/>
                <w:sz w:val="22"/>
                <w:szCs w:val="22"/>
                <w:rtl/>
              </w:rPr>
              <w:t>أود أن تكون لدي خبرة في تصنيف الحيوانات والنباتات , كتصنيفها إلى أنواع وأجناس</w:t>
            </w:r>
          </w:p>
        </w:tc>
        <w:tc>
          <w:tcPr>
            <w:tcW w:w="717"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835" w:type="dxa"/>
            <w:vAlign w:val="center"/>
          </w:tcPr>
          <w:p w:rsidR="00B649EA" w:rsidRPr="003A0BFF" w:rsidRDefault="00B649EA" w:rsidP="003A0BFF">
            <w:pPr>
              <w:ind w:right="180"/>
              <w:jc w:val="center"/>
              <w:rPr>
                <w:rFonts w:cs="Mohammad Bold Art 1" w:hint="cs"/>
                <w:sz w:val="22"/>
                <w:szCs w:val="22"/>
                <w:rtl/>
              </w:rPr>
            </w:pPr>
          </w:p>
        </w:tc>
        <w:tc>
          <w:tcPr>
            <w:tcW w:w="735" w:type="dxa"/>
            <w:vAlign w:val="center"/>
          </w:tcPr>
          <w:p w:rsidR="00B649EA" w:rsidRPr="003A0BFF" w:rsidRDefault="00B649EA" w:rsidP="003A0BFF">
            <w:pPr>
              <w:ind w:right="180"/>
              <w:jc w:val="center"/>
              <w:rPr>
                <w:rFonts w:cs="Mohammad Bold Art 1" w:hint="cs"/>
                <w:sz w:val="22"/>
                <w:szCs w:val="22"/>
                <w:rtl/>
              </w:rPr>
            </w:pPr>
          </w:p>
        </w:tc>
        <w:tc>
          <w:tcPr>
            <w:tcW w:w="762" w:type="dxa"/>
            <w:vAlign w:val="center"/>
          </w:tcPr>
          <w:p w:rsidR="00B649EA" w:rsidRPr="003A0BFF" w:rsidRDefault="00B649EA" w:rsidP="003A0BFF">
            <w:pPr>
              <w:ind w:right="180"/>
              <w:jc w:val="center"/>
              <w:rPr>
                <w:rFonts w:cs="Mohammad Bold Art 1" w:hint="cs"/>
                <w:sz w:val="22"/>
                <w:szCs w:val="22"/>
                <w:rtl/>
              </w:rPr>
            </w:pPr>
          </w:p>
        </w:tc>
      </w:tr>
    </w:tbl>
    <w:p w:rsidR="00B649EA" w:rsidRPr="003370F9" w:rsidRDefault="00B649EA" w:rsidP="00B649EA">
      <w:pPr>
        <w:ind w:right="180" w:firstLine="561"/>
        <w:jc w:val="lowKashida"/>
        <w:rPr>
          <w:rFonts w:cs="Mohammad Bold Art 1" w:hint="cs"/>
          <w:sz w:val="14"/>
          <w:szCs w:val="14"/>
          <w:rtl/>
        </w:rPr>
      </w:pPr>
    </w:p>
    <w:p w:rsidR="004F6827" w:rsidRDefault="004F6827" w:rsidP="00E55636">
      <w:pPr>
        <w:ind w:right="180"/>
        <w:jc w:val="lowKashida"/>
        <w:rPr>
          <w:rFonts w:cs="Mohammad Bold Art 1" w:hint="cs"/>
          <w:sz w:val="40"/>
          <w:szCs w:val="40"/>
          <w:rtl/>
        </w:rPr>
      </w:pPr>
    </w:p>
    <w:p w:rsidR="00B649EA" w:rsidRPr="003370F9" w:rsidRDefault="00B649EA" w:rsidP="00B649EA">
      <w:pPr>
        <w:ind w:right="180" w:firstLine="561"/>
        <w:jc w:val="lowKashida"/>
        <w:rPr>
          <w:rFonts w:cs="Mohammad Bold Art 1" w:hint="cs"/>
          <w:rtl/>
        </w:rPr>
      </w:pPr>
      <w:r w:rsidRPr="003370F9">
        <w:rPr>
          <w:rFonts w:cs="Mohammad Bold Art 1" w:hint="cs"/>
          <w:sz w:val="40"/>
          <w:szCs w:val="40"/>
          <w:rtl/>
        </w:rPr>
        <w:t>والآن ..</w:t>
      </w:r>
      <w:r w:rsidRPr="003370F9">
        <w:rPr>
          <w:rFonts w:cs="Mohammad Bold Art 1" w:hint="cs"/>
          <w:rtl/>
        </w:rPr>
        <w:t xml:space="preserve"> تعرف على أنواع الذكاءات التي تمتلكها .</w:t>
      </w:r>
    </w:p>
    <w:p w:rsidR="00B649EA" w:rsidRDefault="00B649EA" w:rsidP="00B649EA">
      <w:pPr>
        <w:ind w:right="180" w:firstLine="561"/>
        <w:jc w:val="lowKashida"/>
        <w:rPr>
          <w:rFonts w:cs="Mohammad Bold Art 1" w:hint="cs"/>
          <w:sz w:val="24"/>
          <w:szCs w:val="24"/>
          <w:rtl/>
        </w:rPr>
      </w:pPr>
      <w:r>
        <w:rPr>
          <w:rFonts w:cs="Mohammad Bold Art 1" w:hint="cs"/>
          <w:sz w:val="24"/>
          <w:szCs w:val="24"/>
          <w:rtl/>
        </w:rPr>
        <w:t>الأرقام التي تراها في الجدول التالي هي أرقام الأسئلة التي قمت بحلها في الصفحات السابقة . عليك فقط أن تضع الدرجة التي اخترتها لنفسك ( من 1 إلى 5 درجات ) تحت الرقم الذي أجبت عنه , بعد ذلك احسب أسفل كل عمود مجموع الدرجات التي حصلت عليها لكل نوع من أنواع الذكاءات  .</w:t>
      </w:r>
    </w:p>
    <w:tbl>
      <w:tblPr>
        <w:bidiVisual/>
        <w:tblW w:w="0" w:type="auto"/>
        <w:jc w:val="center"/>
        <w:tblInd w:w="30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38"/>
        <w:gridCol w:w="1111"/>
        <w:gridCol w:w="1121"/>
        <w:gridCol w:w="1103"/>
        <w:gridCol w:w="1110"/>
        <w:gridCol w:w="1113"/>
        <w:gridCol w:w="1112"/>
        <w:gridCol w:w="1113"/>
        <w:gridCol w:w="1107"/>
      </w:tblGrid>
      <w:tr w:rsidR="00B649EA" w:rsidRPr="003A0BFF">
        <w:trPr>
          <w:jc w:val="center"/>
        </w:trPr>
        <w:tc>
          <w:tcPr>
            <w:tcW w:w="817" w:type="dxa"/>
            <w:tcBorders>
              <w:bottom w:val="single" w:sz="12" w:space="0" w:color="auto"/>
            </w:tcBorders>
            <w:vAlign w:val="center"/>
          </w:tcPr>
          <w:p w:rsidR="00B649EA" w:rsidRPr="003A0BFF" w:rsidRDefault="00B649EA" w:rsidP="003A0BFF">
            <w:pPr>
              <w:ind w:right="180"/>
              <w:jc w:val="center"/>
              <w:rPr>
                <w:rFonts w:cs="Mohammad Bold Art 1" w:hint="cs"/>
                <w:sz w:val="20"/>
                <w:szCs w:val="20"/>
                <w:rtl/>
              </w:rPr>
            </w:pPr>
            <w:r w:rsidRPr="003A0BFF">
              <w:rPr>
                <w:rFonts w:cs="Mohammad Bold Art 1" w:hint="cs"/>
                <w:sz w:val="20"/>
                <w:szCs w:val="20"/>
                <w:rtl/>
              </w:rPr>
              <w:t>نوع الذكاء</w:t>
            </w:r>
          </w:p>
        </w:tc>
        <w:tc>
          <w:tcPr>
            <w:tcW w:w="1126" w:type="dxa"/>
            <w:vAlign w:val="center"/>
          </w:tcPr>
          <w:p w:rsidR="00B649EA" w:rsidRPr="003A0BFF" w:rsidRDefault="00B649EA" w:rsidP="003A0BFF">
            <w:pPr>
              <w:ind w:right="180"/>
              <w:jc w:val="center"/>
              <w:rPr>
                <w:rFonts w:cs="Mohammad Bold Art 1" w:hint="cs"/>
                <w:sz w:val="20"/>
                <w:szCs w:val="20"/>
                <w:rtl/>
              </w:rPr>
            </w:pPr>
            <w:r w:rsidRPr="003A0BFF">
              <w:rPr>
                <w:rFonts w:cs="Mohammad Bold Art 1" w:hint="cs"/>
                <w:sz w:val="20"/>
                <w:szCs w:val="20"/>
                <w:rtl/>
              </w:rPr>
              <w:t>الطبيعي</w:t>
            </w:r>
          </w:p>
        </w:tc>
        <w:tc>
          <w:tcPr>
            <w:tcW w:w="1126" w:type="dxa"/>
            <w:vAlign w:val="center"/>
          </w:tcPr>
          <w:p w:rsidR="00B649EA" w:rsidRPr="003A0BFF" w:rsidRDefault="00B649EA" w:rsidP="003A0BFF">
            <w:pPr>
              <w:ind w:right="180"/>
              <w:jc w:val="center"/>
              <w:rPr>
                <w:rFonts w:cs="Mohammad Bold Art 1" w:hint="cs"/>
                <w:sz w:val="20"/>
                <w:szCs w:val="20"/>
                <w:rtl/>
              </w:rPr>
            </w:pPr>
            <w:r w:rsidRPr="003A0BFF">
              <w:rPr>
                <w:rFonts w:cs="Mohammad Bold Art 1" w:hint="cs"/>
                <w:sz w:val="20"/>
                <w:szCs w:val="20"/>
                <w:rtl/>
              </w:rPr>
              <w:t>الاجتماعي</w:t>
            </w:r>
          </w:p>
        </w:tc>
        <w:tc>
          <w:tcPr>
            <w:tcW w:w="1127" w:type="dxa"/>
            <w:vAlign w:val="center"/>
          </w:tcPr>
          <w:p w:rsidR="00B649EA" w:rsidRPr="003A0BFF" w:rsidRDefault="00B649EA" w:rsidP="003A0BFF">
            <w:pPr>
              <w:ind w:right="180"/>
              <w:jc w:val="center"/>
              <w:rPr>
                <w:rFonts w:cs="Mohammad Bold Art 1" w:hint="cs"/>
                <w:sz w:val="20"/>
                <w:szCs w:val="20"/>
                <w:rtl/>
              </w:rPr>
            </w:pPr>
            <w:r w:rsidRPr="003A0BFF">
              <w:rPr>
                <w:rFonts w:cs="Mohammad Bold Art 1" w:hint="cs"/>
                <w:sz w:val="20"/>
                <w:szCs w:val="20"/>
                <w:rtl/>
              </w:rPr>
              <w:t>الذاتي</w:t>
            </w:r>
          </w:p>
        </w:tc>
        <w:tc>
          <w:tcPr>
            <w:tcW w:w="1126" w:type="dxa"/>
            <w:vAlign w:val="center"/>
          </w:tcPr>
          <w:p w:rsidR="00B649EA" w:rsidRPr="003A0BFF" w:rsidRDefault="00B649EA" w:rsidP="003A0BFF">
            <w:pPr>
              <w:ind w:right="180"/>
              <w:jc w:val="center"/>
              <w:rPr>
                <w:rFonts w:cs="Mohammad Bold Art 1" w:hint="cs"/>
                <w:sz w:val="20"/>
                <w:szCs w:val="20"/>
                <w:rtl/>
              </w:rPr>
            </w:pPr>
            <w:r w:rsidRPr="003A0BFF">
              <w:rPr>
                <w:rFonts w:cs="Mohammad Bold Art 1" w:hint="cs"/>
                <w:sz w:val="20"/>
                <w:szCs w:val="20"/>
                <w:rtl/>
              </w:rPr>
              <w:t>الحركي</w:t>
            </w:r>
          </w:p>
        </w:tc>
        <w:tc>
          <w:tcPr>
            <w:tcW w:w="1126" w:type="dxa"/>
            <w:vAlign w:val="center"/>
          </w:tcPr>
          <w:p w:rsidR="00B649EA" w:rsidRPr="003A0BFF" w:rsidRDefault="00B649EA" w:rsidP="003A0BFF">
            <w:pPr>
              <w:ind w:right="180"/>
              <w:jc w:val="center"/>
              <w:rPr>
                <w:rFonts w:cs="Mohammad Bold Art 1" w:hint="cs"/>
                <w:sz w:val="20"/>
                <w:szCs w:val="20"/>
                <w:rtl/>
              </w:rPr>
            </w:pPr>
            <w:r w:rsidRPr="003A0BFF">
              <w:rPr>
                <w:rFonts w:cs="Mohammad Bold Art 1" w:hint="cs"/>
                <w:sz w:val="20"/>
                <w:szCs w:val="20"/>
                <w:rtl/>
              </w:rPr>
              <w:t>البصري</w:t>
            </w:r>
          </w:p>
        </w:tc>
        <w:tc>
          <w:tcPr>
            <w:tcW w:w="1127" w:type="dxa"/>
            <w:vAlign w:val="center"/>
          </w:tcPr>
          <w:p w:rsidR="00B649EA" w:rsidRPr="003A0BFF" w:rsidRDefault="00B649EA" w:rsidP="003A0BFF">
            <w:pPr>
              <w:ind w:right="180"/>
              <w:jc w:val="center"/>
              <w:rPr>
                <w:rFonts w:cs="Mohammad Bold Art 1" w:hint="cs"/>
                <w:sz w:val="20"/>
                <w:szCs w:val="20"/>
                <w:rtl/>
              </w:rPr>
            </w:pPr>
            <w:r w:rsidRPr="003A0BFF">
              <w:rPr>
                <w:rFonts w:cs="Mohammad Bold Art 1" w:hint="cs"/>
                <w:sz w:val="20"/>
                <w:szCs w:val="20"/>
                <w:rtl/>
              </w:rPr>
              <w:t>المنطقي</w:t>
            </w:r>
          </w:p>
        </w:tc>
        <w:tc>
          <w:tcPr>
            <w:tcW w:w="1126" w:type="dxa"/>
            <w:vAlign w:val="center"/>
          </w:tcPr>
          <w:p w:rsidR="00B649EA" w:rsidRPr="003A0BFF" w:rsidRDefault="00B649EA" w:rsidP="003A0BFF">
            <w:pPr>
              <w:ind w:right="180"/>
              <w:jc w:val="center"/>
              <w:rPr>
                <w:rFonts w:cs="Mohammad Bold Art 1" w:hint="cs"/>
                <w:sz w:val="20"/>
                <w:szCs w:val="20"/>
                <w:rtl/>
              </w:rPr>
            </w:pPr>
            <w:r w:rsidRPr="003A0BFF">
              <w:rPr>
                <w:rFonts w:cs="Mohammad Bold Art 1" w:hint="cs"/>
                <w:sz w:val="20"/>
                <w:szCs w:val="20"/>
                <w:rtl/>
              </w:rPr>
              <w:t>الإيقاعي</w:t>
            </w:r>
          </w:p>
        </w:tc>
        <w:tc>
          <w:tcPr>
            <w:tcW w:w="1127" w:type="dxa"/>
            <w:vAlign w:val="center"/>
          </w:tcPr>
          <w:p w:rsidR="00B649EA" w:rsidRPr="003A0BFF" w:rsidRDefault="00B649EA" w:rsidP="003A0BFF">
            <w:pPr>
              <w:ind w:right="180"/>
              <w:jc w:val="center"/>
              <w:rPr>
                <w:rFonts w:cs="Mohammad Bold Art 1" w:hint="cs"/>
                <w:sz w:val="20"/>
                <w:szCs w:val="20"/>
                <w:rtl/>
              </w:rPr>
            </w:pPr>
            <w:r w:rsidRPr="003A0BFF">
              <w:rPr>
                <w:rFonts w:cs="Mohammad Bold Art 1" w:hint="cs"/>
                <w:sz w:val="20"/>
                <w:szCs w:val="20"/>
                <w:rtl/>
              </w:rPr>
              <w:t>اللغوي</w:t>
            </w:r>
          </w:p>
        </w:tc>
      </w:tr>
      <w:tr w:rsidR="00B649EA" w:rsidRPr="003A0BFF">
        <w:trPr>
          <w:jc w:val="center"/>
        </w:trPr>
        <w:tc>
          <w:tcPr>
            <w:tcW w:w="817" w:type="dxa"/>
            <w:tcBorders>
              <w:left w:val="nil"/>
            </w:tcBorders>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8</w:t>
            </w: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7</w:t>
            </w:r>
          </w:p>
        </w:tc>
        <w:tc>
          <w:tcPr>
            <w:tcW w:w="1127"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سؤال6</w:t>
            </w: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5</w:t>
            </w: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4</w:t>
            </w:r>
          </w:p>
        </w:tc>
        <w:tc>
          <w:tcPr>
            <w:tcW w:w="1127"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3</w:t>
            </w: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2</w:t>
            </w:r>
          </w:p>
        </w:tc>
        <w:tc>
          <w:tcPr>
            <w:tcW w:w="1127"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1</w:t>
            </w:r>
          </w:p>
        </w:tc>
      </w:tr>
      <w:tr w:rsidR="00B649EA" w:rsidRPr="003A0BFF">
        <w:trPr>
          <w:jc w:val="center"/>
        </w:trPr>
        <w:tc>
          <w:tcPr>
            <w:tcW w:w="817" w:type="dxa"/>
            <w:tcBorders>
              <w:bottom w:val="single" w:sz="12" w:space="0" w:color="auto"/>
            </w:tcBorders>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سجل الدرجة</w:t>
            </w: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7" w:type="dxa"/>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7" w:type="dxa"/>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7" w:type="dxa"/>
            <w:vAlign w:val="center"/>
          </w:tcPr>
          <w:p w:rsidR="00B649EA" w:rsidRPr="003A0BFF" w:rsidRDefault="00B649EA" w:rsidP="003A0BFF">
            <w:pPr>
              <w:ind w:right="180"/>
              <w:jc w:val="center"/>
              <w:rPr>
                <w:rFonts w:cs="Mohammad Bold Art 1" w:hint="cs"/>
                <w:sz w:val="12"/>
                <w:szCs w:val="12"/>
                <w:rtl/>
              </w:rPr>
            </w:pPr>
          </w:p>
        </w:tc>
      </w:tr>
      <w:tr w:rsidR="00B649EA" w:rsidRPr="003A0BFF">
        <w:trPr>
          <w:jc w:val="center"/>
        </w:trPr>
        <w:tc>
          <w:tcPr>
            <w:tcW w:w="817" w:type="dxa"/>
            <w:tcBorders>
              <w:left w:val="nil"/>
            </w:tcBorders>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16</w:t>
            </w: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15</w:t>
            </w:r>
          </w:p>
        </w:tc>
        <w:tc>
          <w:tcPr>
            <w:tcW w:w="1127"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14</w:t>
            </w: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13</w:t>
            </w: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12</w:t>
            </w:r>
          </w:p>
        </w:tc>
        <w:tc>
          <w:tcPr>
            <w:tcW w:w="1127"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11</w:t>
            </w: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10</w:t>
            </w:r>
          </w:p>
        </w:tc>
        <w:tc>
          <w:tcPr>
            <w:tcW w:w="1127"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9</w:t>
            </w:r>
          </w:p>
        </w:tc>
      </w:tr>
      <w:tr w:rsidR="00B649EA" w:rsidRPr="003A0BFF">
        <w:trPr>
          <w:jc w:val="center"/>
        </w:trPr>
        <w:tc>
          <w:tcPr>
            <w:tcW w:w="817" w:type="dxa"/>
            <w:tcBorders>
              <w:bottom w:val="single" w:sz="12" w:space="0" w:color="auto"/>
            </w:tcBorders>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سجل الدرجة</w:t>
            </w: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7" w:type="dxa"/>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7" w:type="dxa"/>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7" w:type="dxa"/>
            <w:vAlign w:val="center"/>
          </w:tcPr>
          <w:p w:rsidR="00B649EA" w:rsidRPr="003A0BFF" w:rsidRDefault="00B649EA" w:rsidP="003A0BFF">
            <w:pPr>
              <w:ind w:right="180"/>
              <w:jc w:val="center"/>
              <w:rPr>
                <w:rFonts w:cs="Mohammad Bold Art 1" w:hint="cs"/>
                <w:sz w:val="12"/>
                <w:szCs w:val="12"/>
                <w:rtl/>
              </w:rPr>
            </w:pPr>
          </w:p>
        </w:tc>
      </w:tr>
      <w:tr w:rsidR="00B649EA" w:rsidRPr="003A0BFF">
        <w:trPr>
          <w:jc w:val="center"/>
        </w:trPr>
        <w:tc>
          <w:tcPr>
            <w:tcW w:w="817" w:type="dxa"/>
            <w:tcBorders>
              <w:left w:val="nil"/>
            </w:tcBorders>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24</w:t>
            </w: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23</w:t>
            </w:r>
          </w:p>
        </w:tc>
        <w:tc>
          <w:tcPr>
            <w:tcW w:w="1127"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22</w:t>
            </w: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21</w:t>
            </w: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20</w:t>
            </w:r>
          </w:p>
        </w:tc>
        <w:tc>
          <w:tcPr>
            <w:tcW w:w="1127"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19</w:t>
            </w: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18</w:t>
            </w:r>
          </w:p>
        </w:tc>
        <w:tc>
          <w:tcPr>
            <w:tcW w:w="1127"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17</w:t>
            </w:r>
          </w:p>
        </w:tc>
      </w:tr>
      <w:tr w:rsidR="00B649EA" w:rsidRPr="003A0BFF">
        <w:trPr>
          <w:jc w:val="center"/>
        </w:trPr>
        <w:tc>
          <w:tcPr>
            <w:tcW w:w="817" w:type="dxa"/>
            <w:tcBorders>
              <w:bottom w:val="single" w:sz="12" w:space="0" w:color="auto"/>
            </w:tcBorders>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سجل الدرجة</w:t>
            </w: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7" w:type="dxa"/>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7" w:type="dxa"/>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7" w:type="dxa"/>
            <w:vAlign w:val="center"/>
          </w:tcPr>
          <w:p w:rsidR="00B649EA" w:rsidRPr="003A0BFF" w:rsidRDefault="00B649EA" w:rsidP="003A0BFF">
            <w:pPr>
              <w:ind w:right="180"/>
              <w:jc w:val="center"/>
              <w:rPr>
                <w:rFonts w:cs="Mohammad Bold Art 1" w:hint="cs"/>
                <w:sz w:val="12"/>
                <w:szCs w:val="12"/>
                <w:rtl/>
              </w:rPr>
            </w:pPr>
          </w:p>
        </w:tc>
      </w:tr>
      <w:tr w:rsidR="00B649EA" w:rsidRPr="003A0BFF">
        <w:trPr>
          <w:jc w:val="center"/>
        </w:trPr>
        <w:tc>
          <w:tcPr>
            <w:tcW w:w="817" w:type="dxa"/>
            <w:tcBorders>
              <w:left w:val="nil"/>
            </w:tcBorders>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32</w:t>
            </w: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31</w:t>
            </w:r>
          </w:p>
        </w:tc>
        <w:tc>
          <w:tcPr>
            <w:tcW w:w="1127"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30</w:t>
            </w: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29</w:t>
            </w: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28</w:t>
            </w:r>
          </w:p>
        </w:tc>
        <w:tc>
          <w:tcPr>
            <w:tcW w:w="1127"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27</w:t>
            </w: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26</w:t>
            </w:r>
          </w:p>
        </w:tc>
        <w:tc>
          <w:tcPr>
            <w:tcW w:w="1127"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25</w:t>
            </w:r>
          </w:p>
        </w:tc>
      </w:tr>
      <w:tr w:rsidR="00B649EA" w:rsidRPr="003A0BFF">
        <w:trPr>
          <w:jc w:val="center"/>
        </w:trPr>
        <w:tc>
          <w:tcPr>
            <w:tcW w:w="817" w:type="dxa"/>
            <w:tcBorders>
              <w:bottom w:val="single" w:sz="12" w:space="0" w:color="auto"/>
            </w:tcBorders>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سجل الدرجة</w:t>
            </w: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7" w:type="dxa"/>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7" w:type="dxa"/>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7" w:type="dxa"/>
            <w:vAlign w:val="center"/>
          </w:tcPr>
          <w:p w:rsidR="00B649EA" w:rsidRPr="003A0BFF" w:rsidRDefault="00B649EA" w:rsidP="003A0BFF">
            <w:pPr>
              <w:ind w:right="180"/>
              <w:jc w:val="center"/>
              <w:rPr>
                <w:rFonts w:cs="Mohammad Bold Art 1" w:hint="cs"/>
                <w:sz w:val="12"/>
                <w:szCs w:val="12"/>
                <w:rtl/>
              </w:rPr>
            </w:pPr>
          </w:p>
        </w:tc>
      </w:tr>
      <w:tr w:rsidR="00B649EA" w:rsidRPr="003A0BFF">
        <w:trPr>
          <w:jc w:val="center"/>
        </w:trPr>
        <w:tc>
          <w:tcPr>
            <w:tcW w:w="817" w:type="dxa"/>
            <w:tcBorders>
              <w:left w:val="nil"/>
            </w:tcBorders>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40</w:t>
            </w: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39</w:t>
            </w:r>
          </w:p>
        </w:tc>
        <w:tc>
          <w:tcPr>
            <w:tcW w:w="1127"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38</w:t>
            </w: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37</w:t>
            </w: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36</w:t>
            </w:r>
          </w:p>
        </w:tc>
        <w:tc>
          <w:tcPr>
            <w:tcW w:w="1127"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35</w:t>
            </w: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34</w:t>
            </w:r>
          </w:p>
        </w:tc>
        <w:tc>
          <w:tcPr>
            <w:tcW w:w="1127"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33</w:t>
            </w:r>
          </w:p>
        </w:tc>
      </w:tr>
      <w:tr w:rsidR="00B649EA" w:rsidRPr="003A0BFF">
        <w:trPr>
          <w:jc w:val="center"/>
        </w:trPr>
        <w:tc>
          <w:tcPr>
            <w:tcW w:w="817" w:type="dxa"/>
            <w:tcBorders>
              <w:bottom w:val="single" w:sz="12" w:space="0" w:color="auto"/>
            </w:tcBorders>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سجل الدرجة</w:t>
            </w: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7" w:type="dxa"/>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7" w:type="dxa"/>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7" w:type="dxa"/>
            <w:vAlign w:val="center"/>
          </w:tcPr>
          <w:p w:rsidR="00B649EA" w:rsidRPr="003A0BFF" w:rsidRDefault="00B649EA" w:rsidP="003A0BFF">
            <w:pPr>
              <w:ind w:right="180"/>
              <w:jc w:val="center"/>
              <w:rPr>
                <w:rFonts w:cs="Mohammad Bold Art 1" w:hint="cs"/>
                <w:sz w:val="12"/>
                <w:szCs w:val="12"/>
                <w:rtl/>
              </w:rPr>
            </w:pPr>
          </w:p>
        </w:tc>
      </w:tr>
      <w:tr w:rsidR="00B649EA" w:rsidRPr="003A0BFF">
        <w:trPr>
          <w:jc w:val="center"/>
        </w:trPr>
        <w:tc>
          <w:tcPr>
            <w:tcW w:w="817" w:type="dxa"/>
            <w:tcBorders>
              <w:left w:val="nil"/>
            </w:tcBorders>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48</w:t>
            </w: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47</w:t>
            </w:r>
          </w:p>
        </w:tc>
        <w:tc>
          <w:tcPr>
            <w:tcW w:w="1127"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46</w:t>
            </w: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45</w:t>
            </w: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44</w:t>
            </w:r>
          </w:p>
        </w:tc>
        <w:tc>
          <w:tcPr>
            <w:tcW w:w="1127"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43</w:t>
            </w: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42</w:t>
            </w:r>
          </w:p>
        </w:tc>
        <w:tc>
          <w:tcPr>
            <w:tcW w:w="1127"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41</w:t>
            </w:r>
          </w:p>
        </w:tc>
      </w:tr>
      <w:tr w:rsidR="00B649EA" w:rsidRPr="003A0BFF">
        <w:trPr>
          <w:jc w:val="center"/>
        </w:trPr>
        <w:tc>
          <w:tcPr>
            <w:tcW w:w="817" w:type="dxa"/>
            <w:tcBorders>
              <w:bottom w:val="single" w:sz="12" w:space="0" w:color="auto"/>
            </w:tcBorders>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سجل الدرجة</w:t>
            </w: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7" w:type="dxa"/>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7" w:type="dxa"/>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7" w:type="dxa"/>
            <w:vAlign w:val="center"/>
          </w:tcPr>
          <w:p w:rsidR="00B649EA" w:rsidRPr="003A0BFF" w:rsidRDefault="00B649EA" w:rsidP="003A0BFF">
            <w:pPr>
              <w:ind w:right="180"/>
              <w:jc w:val="center"/>
              <w:rPr>
                <w:rFonts w:cs="Mohammad Bold Art 1" w:hint="cs"/>
                <w:sz w:val="12"/>
                <w:szCs w:val="12"/>
                <w:rtl/>
              </w:rPr>
            </w:pPr>
          </w:p>
        </w:tc>
      </w:tr>
      <w:tr w:rsidR="00B649EA" w:rsidRPr="003A0BFF">
        <w:trPr>
          <w:jc w:val="center"/>
        </w:trPr>
        <w:tc>
          <w:tcPr>
            <w:tcW w:w="817" w:type="dxa"/>
            <w:tcBorders>
              <w:left w:val="nil"/>
            </w:tcBorders>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56</w:t>
            </w: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55</w:t>
            </w:r>
          </w:p>
        </w:tc>
        <w:tc>
          <w:tcPr>
            <w:tcW w:w="1127"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54</w:t>
            </w: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53</w:t>
            </w: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52</w:t>
            </w:r>
          </w:p>
        </w:tc>
        <w:tc>
          <w:tcPr>
            <w:tcW w:w="1127"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51</w:t>
            </w:r>
          </w:p>
        </w:tc>
        <w:tc>
          <w:tcPr>
            <w:tcW w:w="1126"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50</w:t>
            </w:r>
          </w:p>
        </w:tc>
        <w:tc>
          <w:tcPr>
            <w:tcW w:w="1127"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سؤال 49</w:t>
            </w:r>
          </w:p>
        </w:tc>
      </w:tr>
      <w:tr w:rsidR="00B649EA" w:rsidRPr="003A0BFF">
        <w:trPr>
          <w:jc w:val="center"/>
        </w:trPr>
        <w:tc>
          <w:tcPr>
            <w:tcW w:w="817" w:type="dxa"/>
            <w:vAlign w:val="center"/>
          </w:tcPr>
          <w:p w:rsidR="00B649EA" w:rsidRPr="003A0BFF" w:rsidRDefault="00B649EA" w:rsidP="003A0BFF">
            <w:pPr>
              <w:ind w:right="180"/>
              <w:jc w:val="center"/>
              <w:rPr>
                <w:rFonts w:cs="Mohammad Bold Art 1" w:hint="cs"/>
                <w:sz w:val="12"/>
                <w:szCs w:val="12"/>
                <w:rtl/>
              </w:rPr>
            </w:pPr>
            <w:r w:rsidRPr="003A0BFF">
              <w:rPr>
                <w:rFonts w:cs="Mohammad Bold Art 1" w:hint="cs"/>
                <w:sz w:val="12"/>
                <w:szCs w:val="12"/>
                <w:rtl/>
              </w:rPr>
              <w:t>سجل الدرجة</w:t>
            </w: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7" w:type="dxa"/>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7" w:type="dxa"/>
            <w:vAlign w:val="center"/>
          </w:tcPr>
          <w:p w:rsidR="00B649EA" w:rsidRPr="003A0BFF" w:rsidRDefault="00B649EA" w:rsidP="003A0BFF">
            <w:pPr>
              <w:ind w:right="180"/>
              <w:jc w:val="center"/>
              <w:rPr>
                <w:rFonts w:cs="Mohammad Bold Art 1" w:hint="cs"/>
                <w:sz w:val="12"/>
                <w:szCs w:val="12"/>
                <w:rtl/>
              </w:rPr>
            </w:pPr>
          </w:p>
        </w:tc>
        <w:tc>
          <w:tcPr>
            <w:tcW w:w="1126" w:type="dxa"/>
            <w:vAlign w:val="center"/>
          </w:tcPr>
          <w:p w:rsidR="00B649EA" w:rsidRPr="003A0BFF" w:rsidRDefault="00B649EA" w:rsidP="003A0BFF">
            <w:pPr>
              <w:ind w:right="180"/>
              <w:jc w:val="center"/>
              <w:rPr>
                <w:rFonts w:cs="Mohammad Bold Art 1" w:hint="cs"/>
                <w:sz w:val="12"/>
                <w:szCs w:val="12"/>
                <w:rtl/>
              </w:rPr>
            </w:pPr>
          </w:p>
        </w:tc>
        <w:tc>
          <w:tcPr>
            <w:tcW w:w="1127" w:type="dxa"/>
            <w:vAlign w:val="center"/>
          </w:tcPr>
          <w:p w:rsidR="00B649EA" w:rsidRPr="003A0BFF" w:rsidRDefault="00B649EA" w:rsidP="003A0BFF">
            <w:pPr>
              <w:ind w:right="180"/>
              <w:jc w:val="center"/>
              <w:rPr>
                <w:rFonts w:cs="Mohammad Bold Art 1" w:hint="cs"/>
                <w:sz w:val="12"/>
                <w:szCs w:val="12"/>
                <w:rtl/>
              </w:rPr>
            </w:pPr>
          </w:p>
        </w:tc>
      </w:tr>
      <w:tr w:rsidR="00B649EA" w:rsidRPr="003A0BFF">
        <w:trPr>
          <w:jc w:val="center"/>
        </w:trPr>
        <w:tc>
          <w:tcPr>
            <w:tcW w:w="817" w:type="dxa"/>
            <w:vAlign w:val="center"/>
          </w:tcPr>
          <w:p w:rsidR="00B649EA" w:rsidRPr="003A0BFF" w:rsidRDefault="00B649EA" w:rsidP="003A0BFF">
            <w:pPr>
              <w:ind w:right="180"/>
              <w:jc w:val="center"/>
              <w:rPr>
                <w:rFonts w:cs="Mohammad Bold Art 1" w:hint="cs"/>
                <w:sz w:val="20"/>
                <w:szCs w:val="20"/>
                <w:rtl/>
              </w:rPr>
            </w:pPr>
            <w:r w:rsidRPr="003A0BFF">
              <w:rPr>
                <w:rFonts w:cs="Mohammad Bold Art 1" w:hint="cs"/>
                <w:sz w:val="20"/>
                <w:szCs w:val="20"/>
                <w:rtl/>
              </w:rPr>
              <w:t>المجموع</w:t>
            </w:r>
          </w:p>
        </w:tc>
        <w:tc>
          <w:tcPr>
            <w:tcW w:w="1126" w:type="dxa"/>
            <w:vAlign w:val="center"/>
          </w:tcPr>
          <w:p w:rsidR="00B649EA" w:rsidRPr="003A0BFF" w:rsidRDefault="00B649EA" w:rsidP="003A0BFF">
            <w:pPr>
              <w:ind w:right="180"/>
              <w:jc w:val="center"/>
              <w:rPr>
                <w:rFonts w:cs="Mohammad Bold Art 1" w:hint="cs"/>
                <w:sz w:val="20"/>
                <w:szCs w:val="20"/>
                <w:rtl/>
              </w:rPr>
            </w:pPr>
          </w:p>
        </w:tc>
        <w:tc>
          <w:tcPr>
            <w:tcW w:w="1126" w:type="dxa"/>
            <w:vAlign w:val="center"/>
          </w:tcPr>
          <w:p w:rsidR="00B649EA" w:rsidRPr="003A0BFF" w:rsidRDefault="00B649EA" w:rsidP="003A0BFF">
            <w:pPr>
              <w:ind w:right="180"/>
              <w:jc w:val="center"/>
              <w:rPr>
                <w:rFonts w:cs="Mohammad Bold Art 1" w:hint="cs"/>
                <w:sz w:val="20"/>
                <w:szCs w:val="20"/>
                <w:rtl/>
              </w:rPr>
            </w:pPr>
          </w:p>
        </w:tc>
        <w:tc>
          <w:tcPr>
            <w:tcW w:w="1127" w:type="dxa"/>
            <w:vAlign w:val="center"/>
          </w:tcPr>
          <w:p w:rsidR="00B649EA" w:rsidRPr="003A0BFF" w:rsidRDefault="00B649EA" w:rsidP="003A0BFF">
            <w:pPr>
              <w:ind w:right="180"/>
              <w:jc w:val="center"/>
              <w:rPr>
                <w:rFonts w:cs="Mohammad Bold Art 1" w:hint="cs"/>
                <w:sz w:val="20"/>
                <w:szCs w:val="20"/>
                <w:rtl/>
              </w:rPr>
            </w:pPr>
          </w:p>
        </w:tc>
        <w:tc>
          <w:tcPr>
            <w:tcW w:w="1126" w:type="dxa"/>
            <w:vAlign w:val="center"/>
          </w:tcPr>
          <w:p w:rsidR="00B649EA" w:rsidRPr="003A0BFF" w:rsidRDefault="00B649EA" w:rsidP="003A0BFF">
            <w:pPr>
              <w:ind w:right="180"/>
              <w:jc w:val="center"/>
              <w:rPr>
                <w:rFonts w:cs="Mohammad Bold Art 1" w:hint="cs"/>
                <w:sz w:val="20"/>
                <w:szCs w:val="20"/>
                <w:rtl/>
              </w:rPr>
            </w:pPr>
          </w:p>
        </w:tc>
        <w:tc>
          <w:tcPr>
            <w:tcW w:w="1126" w:type="dxa"/>
            <w:vAlign w:val="center"/>
          </w:tcPr>
          <w:p w:rsidR="00B649EA" w:rsidRPr="003A0BFF" w:rsidRDefault="00B649EA" w:rsidP="003A0BFF">
            <w:pPr>
              <w:ind w:right="180"/>
              <w:jc w:val="center"/>
              <w:rPr>
                <w:rFonts w:cs="Mohammad Bold Art 1" w:hint="cs"/>
                <w:sz w:val="20"/>
                <w:szCs w:val="20"/>
                <w:rtl/>
              </w:rPr>
            </w:pPr>
          </w:p>
        </w:tc>
        <w:tc>
          <w:tcPr>
            <w:tcW w:w="1127" w:type="dxa"/>
            <w:vAlign w:val="center"/>
          </w:tcPr>
          <w:p w:rsidR="00B649EA" w:rsidRPr="003A0BFF" w:rsidRDefault="00B649EA" w:rsidP="003A0BFF">
            <w:pPr>
              <w:ind w:right="180"/>
              <w:jc w:val="center"/>
              <w:rPr>
                <w:rFonts w:cs="Mohammad Bold Art 1" w:hint="cs"/>
                <w:sz w:val="20"/>
                <w:szCs w:val="20"/>
                <w:rtl/>
              </w:rPr>
            </w:pPr>
          </w:p>
        </w:tc>
        <w:tc>
          <w:tcPr>
            <w:tcW w:w="1126" w:type="dxa"/>
            <w:vAlign w:val="center"/>
          </w:tcPr>
          <w:p w:rsidR="00B649EA" w:rsidRPr="003A0BFF" w:rsidRDefault="00B649EA" w:rsidP="003A0BFF">
            <w:pPr>
              <w:ind w:right="180"/>
              <w:jc w:val="center"/>
              <w:rPr>
                <w:rFonts w:cs="Mohammad Bold Art 1" w:hint="cs"/>
                <w:sz w:val="20"/>
                <w:szCs w:val="20"/>
                <w:rtl/>
              </w:rPr>
            </w:pPr>
          </w:p>
        </w:tc>
        <w:tc>
          <w:tcPr>
            <w:tcW w:w="1127" w:type="dxa"/>
            <w:vAlign w:val="center"/>
          </w:tcPr>
          <w:p w:rsidR="00B649EA" w:rsidRPr="003A0BFF" w:rsidRDefault="00B649EA" w:rsidP="003A0BFF">
            <w:pPr>
              <w:ind w:right="180"/>
              <w:jc w:val="center"/>
              <w:rPr>
                <w:rFonts w:cs="Mohammad Bold Art 1" w:hint="cs"/>
                <w:sz w:val="20"/>
                <w:szCs w:val="20"/>
                <w:rtl/>
              </w:rPr>
            </w:pPr>
          </w:p>
        </w:tc>
      </w:tr>
    </w:tbl>
    <w:p w:rsidR="00B649EA" w:rsidRDefault="00B649EA" w:rsidP="00B649EA">
      <w:pPr>
        <w:ind w:right="180" w:firstLine="561"/>
        <w:jc w:val="lowKashida"/>
        <w:rPr>
          <w:rFonts w:cs="Mohammad Bold Art 1" w:hint="cs"/>
          <w:sz w:val="24"/>
          <w:szCs w:val="24"/>
          <w:rtl/>
        </w:rPr>
      </w:pPr>
    </w:p>
    <w:p w:rsidR="00B649EA" w:rsidRDefault="00B649EA" w:rsidP="00B649EA">
      <w:pPr>
        <w:ind w:right="180" w:firstLine="561"/>
        <w:jc w:val="lowKashida"/>
        <w:rPr>
          <w:rFonts w:cs="Mohammad Bold Art 1" w:hint="cs"/>
          <w:sz w:val="24"/>
          <w:szCs w:val="24"/>
          <w:rtl/>
        </w:rPr>
      </w:pPr>
      <w:r>
        <w:rPr>
          <w:rFonts w:cs="Mohammad Bold Art 1" w:hint="cs"/>
          <w:sz w:val="24"/>
          <w:szCs w:val="24"/>
          <w:rtl/>
        </w:rPr>
        <w:t>إذا كان مجموعك :</w:t>
      </w:r>
    </w:p>
    <w:p w:rsidR="00B649EA" w:rsidRPr="0003731E" w:rsidRDefault="00B649EA" w:rsidP="00B649EA">
      <w:pPr>
        <w:ind w:right="180" w:firstLine="561"/>
        <w:jc w:val="lowKashida"/>
        <w:rPr>
          <w:rFonts w:cs="Mohammad Bold Art 1" w:hint="cs"/>
          <w:sz w:val="20"/>
          <w:szCs w:val="20"/>
          <w:rtl/>
        </w:rPr>
      </w:pPr>
      <w:r w:rsidRPr="0003731E">
        <w:rPr>
          <w:rFonts w:cs="Mohammad Bold Art 1" w:hint="cs"/>
          <w:sz w:val="20"/>
          <w:szCs w:val="20"/>
          <w:rtl/>
        </w:rPr>
        <w:t>(7 إلى 15) هذا يعني أن لا</w:t>
      </w:r>
      <w:r>
        <w:rPr>
          <w:rFonts w:cs="Mohammad Bold Art 1" w:hint="cs"/>
          <w:sz w:val="20"/>
          <w:szCs w:val="20"/>
          <w:rtl/>
        </w:rPr>
        <w:t xml:space="preserve"> </w:t>
      </w:r>
      <w:r w:rsidRPr="0003731E">
        <w:rPr>
          <w:rFonts w:cs="Mohammad Bold Art 1" w:hint="cs"/>
          <w:sz w:val="20"/>
          <w:szCs w:val="20"/>
          <w:rtl/>
        </w:rPr>
        <w:t>ترتاح إلى استخدام هذا النوع من الذكاء وتحاول دائماً تجنب استخدامه . فاستخدامه يجعل عقلك أقل ثقة في نفسك وقدراتك , ولكن تذكر أنك إذا بذلت الجهد والوقت في تعلمه ووفقت إلى المعلم والمدرب المناسب فستنجح إن شاء الله . هاذ ما يؤكده خبرا الذكاءات المتعددة .</w:t>
      </w:r>
    </w:p>
    <w:p w:rsidR="00B649EA" w:rsidRPr="0003731E" w:rsidRDefault="00B649EA" w:rsidP="00B649EA">
      <w:pPr>
        <w:ind w:right="180" w:firstLine="561"/>
        <w:jc w:val="lowKashida"/>
        <w:rPr>
          <w:rFonts w:cs="Mohammad Bold Art 1" w:hint="cs"/>
          <w:sz w:val="20"/>
          <w:szCs w:val="20"/>
          <w:rtl/>
        </w:rPr>
      </w:pPr>
      <w:r w:rsidRPr="0003731E">
        <w:rPr>
          <w:rFonts w:cs="Mohammad Bold Art 1" w:hint="cs"/>
          <w:sz w:val="20"/>
          <w:szCs w:val="20"/>
          <w:rtl/>
        </w:rPr>
        <w:t xml:space="preserve">(16 إلى 26 ) أنت تميل إلى قبول استخدام هذا الذكاء وتشعر بسهولة وراحة عند استخدامه , ولكنه ليس أول ما تفضل استخدامه , ربما لأنك لم تبذل جهد إضافياً في تطويره , وتذكر أن هذا الذكاء يحتاج منك إلى قليل من الجهد والاهتمام لتطويره . </w:t>
      </w:r>
    </w:p>
    <w:p w:rsidR="00B649EA" w:rsidRPr="0003731E" w:rsidRDefault="00B649EA" w:rsidP="00B649EA">
      <w:pPr>
        <w:ind w:right="180" w:firstLine="561"/>
        <w:jc w:val="lowKashida"/>
        <w:rPr>
          <w:rFonts w:cs="Mohammad Bold Art 1" w:hint="cs"/>
          <w:sz w:val="20"/>
          <w:szCs w:val="20"/>
          <w:rtl/>
        </w:rPr>
      </w:pPr>
      <w:r w:rsidRPr="0003731E">
        <w:rPr>
          <w:rFonts w:cs="Mohammad Bold Art 1" w:hint="cs"/>
          <w:sz w:val="20"/>
          <w:szCs w:val="20"/>
          <w:rtl/>
        </w:rPr>
        <w:t>(27 إلى 35 ) أنت تفضل استخدام هذا النوع من الذكاءات , وتشعر براحة ومتعة وس</w:t>
      </w:r>
      <w:r>
        <w:rPr>
          <w:rFonts w:cs="Mohammad Bold Art 1" w:hint="cs"/>
          <w:sz w:val="20"/>
          <w:szCs w:val="20"/>
          <w:rtl/>
        </w:rPr>
        <w:t>ر</w:t>
      </w:r>
      <w:r w:rsidRPr="0003731E">
        <w:rPr>
          <w:rFonts w:cs="Mohammad Bold Art 1" w:hint="cs"/>
          <w:sz w:val="20"/>
          <w:szCs w:val="20"/>
          <w:rtl/>
        </w:rPr>
        <w:t>و</w:t>
      </w:r>
      <w:r>
        <w:rPr>
          <w:rFonts w:cs="Mohammad Bold Art 1" w:hint="cs"/>
          <w:sz w:val="20"/>
          <w:szCs w:val="20"/>
          <w:rtl/>
        </w:rPr>
        <w:t>ر</w:t>
      </w:r>
      <w:r w:rsidRPr="0003731E">
        <w:rPr>
          <w:rFonts w:cs="Mohammad Bold Art 1" w:hint="cs"/>
          <w:sz w:val="20"/>
          <w:szCs w:val="20"/>
          <w:rtl/>
        </w:rPr>
        <w:t xml:space="preserve"> عند تطبيقه واستخدامه , بل حتى الآخرين يعرفون مدى تفوقك وتميزك فيه , الوصول إلى إتقان هذا الذكاء وصقله وتطويره يحتاج منك لجهد قليل وبسيط .. لذا ننصحك بتنمية هذا الذكاء والتركيز نحو إتقانه من خلال اختيارك لتخصصك الصحيح في الثانوية والجامعة ومن خلال العمل الوظيفي الذي تجد فيه تطبيق ذائك وتطويره .. وتوكل على الله .</w:t>
      </w:r>
    </w:p>
    <w:p w:rsidR="00E515A6" w:rsidRDefault="00E515A6" w:rsidP="00E84AF4">
      <w:pPr>
        <w:ind w:right="180" w:firstLine="561"/>
        <w:jc w:val="lowKashida"/>
        <w:rPr>
          <w:rFonts w:cs="Mohammad Bold Art 1" w:hint="cs"/>
          <w:sz w:val="32"/>
          <w:szCs w:val="32"/>
          <w:rtl/>
        </w:rPr>
      </w:pPr>
    </w:p>
    <w:p w:rsidR="00A76739" w:rsidRDefault="00A76739"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E84AF4" w:rsidRPr="00E84AF4" w:rsidRDefault="00E84AF4" w:rsidP="00E84AF4">
      <w:pPr>
        <w:ind w:right="180" w:firstLine="561"/>
        <w:jc w:val="lowKashida"/>
        <w:rPr>
          <w:rFonts w:cs="Mohammad Bold Art 1" w:hint="cs"/>
          <w:sz w:val="32"/>
          <w:szCs w:val="32"/>
          <w:rtl/>
        </w:rPr>
      </w:pPr>
      <w:r w:rsidRPr="00E84AF4">
        <w:rPr>
          <w:rFonts w:cs="Mohammad Bold Art 1" w:hint="cs"/>
          <w:sz w:val="32"/>
          <w:szCs w:val="32"/>
          <w:rtl/>
        </w:rPr>
        <w:t xml:space="preserve">أولاً : الذكاء </w:t>
      </w:r>
      <w:r w:rsidRPr="00E84AF4">
        <w:rPr>
          <w:rFonts w:cs="Mohammad Bold Art 1" w:hint="cs"/>
          <w:sz w:val="70"/>
          <w:szCs w:val="70"/>
          <w:rtl/>
        </w:rPr>
        <w:t>اللغــــــــوي</w:t>
      </w:r>
      <w:r w:rsidRPr="00E84AF4">
        <w:rPr>
          <w:rFonts w:cs="Mohammad Bold Art 1" w:hint="cs"/>
          <w:sz w:val="32"/>
          <w:szCs w:val="32"/>
          <w:rtl/>
        </w:rPr>
        <w:t xml:space="preserve"> :</w:t>
      </w:r>
    </w:p>
    <w:tbl>
      <w:tblPr>
        <w:bidiVisual/>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2786"/>
        <w:gridCol w:w="240"/>
        <w:gridCol w:w="6828"/>
      </w:tblGrid>
      <w:tr w:rsidR="00E84AF4" w:rsidRPr="003A0BFF">
        <w:trPr>
          <w:jc w:val="center"/>
        </w:trPr>
        <w:tc>
          <w:tcPr>
            <w:tcW w:w="2786" w:type="dxa"/>
            <w:vAlign w:val="center"/>
          </w:tcPr>
          <w:p w:rsidR="00E84AF4" w:rsidRPr="003A0BFF" w:rsidRDefault="00E84AF4" w:rsidP="003A0BFF">
            <w:pPr>
              <w:ind w:right="180"/>
              <w:jc w:val="lowKashida"/>
              <w:rPr>
                <w:rFonts w:cs="Mohammad Bold Art 1" w:hint="cs"/>
                <w:sz w:val="32"/>
                <w:szCs w:val="32"/>
                <w:rtl/>
              </w:rPr>
            </w:pPr>
            <w:r w:rsidRPr="003A0BFF">
              <w:rPr>
                <w:rFonts w:cs="Mohammad Bold Art 1" w:hint="cs"/>
                <w:sz w:val="32"/>
                <w:szCs w:val="32"/>
                <w:rtl/>
              </w:rPr>
              <w:t>أنت تتميز بــــــ</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 xml:space="preserve">حب القراءة </w:t>
            </w:r>
            <w:r w:rsidRPr="003A0BFF">
              <w:rPr>
                <w:rFonts w:cs="Mohammad Bold Art 1"/>
                <w:sz w:val="32"/>
                <w:szCs w:val="32"/>
                <w:rtl/>
              </w:rPr>
              <w:t>–</w:t>
            </w:r>
            <w:r w:rsidRPr="003A0BFF">
              <w:rPr>
                <w:rFonts w:cs="Mohammad Bold Art 1" w:hint="cs"/>
                <w:sz w:val="32"/>
                <w:szCs w:val="32"/>
                <w:rtl/>
              </w:rPr>
              <w:t xml:space="preserve"> وقول القصص  - وكتابة القصص </w:t>
            </w:r>
            <w:r w:rsidRPr="003A0BFF">
              <w:rPr>
                <w:rFonts w:cs="Mohammad Bold Art 1"/>
                <w:sz w:val="32"/>
                <w:szCs w:val="32"/>
                <w:rtl/>
              </w:rPr>
              <w:t>–</w:t>
            </w:r>
            <w:r w:rsidRPr="003A0BFF">
              <w:rPr>
                <w:rFonts w:cs="Mohammad Bold Art 1" w:hint="cs"/>
                <w:sz w:val="32"/>
                <w:szCs w:val="32"/>
                <w:rtl/>
              </w:rPr>
              <w:t xml:space="preserve"> تعلم اللغات </w:t>
            </w:r>
            <w:r w:rsidRPr="003A0BFF">
              <w:rPr>
                <w:rFonts w:cs="Mohammad Bold Art 1"/>
                <w:sz w:val="32"/>
                <w:szCs w:val="32"/>
                <w:rtl/>
              </w:rPr>
              <w:t>–</w:t>
            </w:r>
            <w:r w:rsidRPr="003A0BFF">
              <w:rPr>
                <w:rFonts w:cs="Mohammad Bold Art 1" w:hint="cs"/>
                <w:sz w:val="32"/>
                <w:szCs w:val="32"/>
                <w:rtl/>
              </w:rPr>
              <w:t xml:space="preserve"> المناقشة والخطب </w:t>
            </w:r>
            <w:r w:rsidRPr="003A0BFF">
              <w:rPr>
                <w:rFonts w:cs="Mohammad Bold Art 1"/>
                <w:sz w:val="32"/>
                <w:szCs w:val="32"/>
                <w:rtl/>
              </w:rPr>
              <w:t>–</w:t>
            </w:r>
            <w:r w:rsidRPr="003A0BFF">
              <w:rPr>
                <w:rFonts w:cs="Mohammad Bold Art 1" w:hint="cs"/>
                <w:sz w:val="32"/>
                <w:szCs w:val="32"/>
                <w:rtl/>
              </w:rPr>
              <w:t xml:space="preserve"> مادة اللغة العربية </w:t>
            </w:r>
            <w:r w:rsidRPr="003A0BFF">
              <w:rPr>
                <w:rFonts w:cs="Mohammad Bold Art 1"/>
                <w:sz w:val="32"/>
                <w:szCs w:val="32"/>
                <w:rtl/>
              </w:rPr>
              <w:t>–</w:t>
            </w:r>
            <w:r w:rsidRPr="003A0BFF">
              <w:rPr>
                <w:rFonts w:cs="Mohammad Bold Art 1" w:hint="cs"/>
                <w:sz w:val="32"/>
                <w:szCs w:val="32"/>
                <w:rtl/>
              </w:rPr>
              <w:t xml:space="preserve"> كتابة أفكارك </w:t>
            </w:r>
            <w:r w:rsidRPr="003A0BFF">
              <w:rPr>
                <w:rFonts w:cs="Mohammad Bold Art 1"/>
                <w:sz w:val="32"/>
                <w:szCs w:val="32"/>
                <w:rtl/>
              </w:rPr>
              <w:t>–</w:t>
            </w:r>
            <w:r w:rsidRPr="003A0BFF">
              <w:rPr>
                <w:rFonts w:cs="Mohammad Bold Art 1" w:hint="cs"/>
                <w:sz w:val="32"/>
                <w:szCs w:val="32"/>
                <w:rtl/>
              </w:rPr>
              <w:t xml:space="preserve"> منهجي جداً </w:t>
            </w:r>
            <w:r w:rsidRPr="003A0BFF">
              <w:rPr>
                <w:rFonts w:cs="Mohammad Bold Art 1"/>
                <w:sz w:val="32"/>
                <w:szCs w:val="32"/>
                <w:rtl/>
              </w:rPr>
              <w:t>–</w:t>
            </w:r>
            <w:r w:rsidRPr="003A0BFF">
              <w:rPr>
                <w:rFonts w:cs="Mohammad Bold Art 1" w:hint="cs"/>
                <w:sz w:val="32"/>
                <w:szCs w:val="32"/>
                <w:rtl/>
              </w:rPr>
              <w:t xml:space="preserve"> تحب لعبة الكلمات والقوافي </w:t>
            </w:r>
            <w:r w:rsidRPr="003A0BFF">
              <w:rPr>
                <w:rFonts w:cs="Mohammad Bold Art 1"/>
                <w:sz w:val="32"/>
                <w:szCs w:val="32"/>
                <w:rtl/>
              </w:rPr>
              <w:t>–</w:t>
            </w:r>
            <w:r w:rsidRPr="003A0BFF">
              <w:rPr>
                <w:rFonts w:cs="Mohammad Bold Art 1" w:hint="cs"/>
                <w:sz w:val="32"/>
                <w:szCs w:val="32"/>
                <w:rtl/>
              </w:rPr>
              <w:t xml:space="preserve"> تحب عمل البحوث </w:t>
            </w:r>
          </w:p>
        </w:tc>
      </w:tr>
      <w:tr w:rsidR="00E84AF4" w:rsidRPr="003A0BFF">
        <w:trPr>
          <w:jc w:val="center"/>
        </w:trPr>
        <w:tc>
          <w:tcPr>
            <w:tcW w:w="2786"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240" w:type="dxa"/>
            <w:tcBorders>
              <w:top w:val="nil"/>
              <w:left w:val="nil"/>
              <w:bottom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6828"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r>
      <w:tr w:rsidR="00E84AF4" w:rsidRPr="003A0BFF">
        <w:trPr>
          <w:jc w:val="center"/>
        </w:trPr>
        <w:tc>
          <w:tcPr>
            <w:tcW w:w="2786" w:type="dxa"/>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بعض المهن المناسبة للذكاء اللغـــــــــــــــــــــوي</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 xml:space="preserve">مذيع </w:t>
            </w:r>
            <w:r w:rsidRPr="003A0BFF">
              <w:rPr>
                <w:rFonts w:cs="Mohammad Bold Art 1"/>
                <w:sz w:val="32"/>
                <w:szCs w:val="32"/>
                <w:rtl/>
              </w:rPr>
              <w:t>–</w:t>
            </w:r>
            <w:r w:rsidRPr="003A0BFF">
              <w:rPr>
                <w:rFonts w:cs="Mohammad Bold Art 1" w:hint="cs"/>
                <w:sz w:val="32"/>
                <w:szCs w:val="32"/>
                <w:rtl/>
              </w:rPr>
              <w:t xml:space="preserve"> ناطق ومتحدث رسمي </w:t>
            </w:r>
            <w:r w:rsidRPr="003A0BFF">
              <w:rPr>
                <w:rFonts w:cs="Mohammad Bold Art 1"/>
                <w:sz w:val="32"/>
                <w:szCs w:val="32"/>
                <w:rtl/>
              </w:rPr>
              <w:t>–</w:t>
            </w:r>
            <w:r w:rsidRPr="003A0BFF">
              <w:rPr>
                <w:rFonts w:cs="Mohammad Bold Art 1" w:hint="cs"/>
                <w:sz w:val="32"/>
                <w:szCs w:val="32"/>
                <w:rtl/>
              </w:rPr>
              <w:t xml:space="preserve">محامي </w:t>
            </w:r>
            <w:r w:rsidRPr="003A0BFF">
              <w:rPr>
                <w:rFonts w:cs="Mohammad Bold Art 1"/>
                <w:sz w:val="32"/>
                <w:szCs w:val="32"/>
                <w:rtl/>
              </w:rPr>
              <w:t>–</w:t>
            </w:r>
            <w:r w:rsidRPr="003A0BFF">
              <w:rPr>
                <w:rFonts w:cs="Mohammad Bold Art 1" w:hint="cs"/>
                <w:sz w:val="32"/>
                <w:szCs w:val="32"/>
                <w:rtl/>
              </w:rPr>
              <w:t xml:space="preserve"> ممثل </w:t>
            </w:r>
            <w:r w:rsidRPr="003A0BFF">
              <w:rPr>
                <w:rFonts w:cs="Mohammad Bold Art 1"/>
                <w:sz w:val="32"/>
                <w:szCs w:val="32"/>
                <w:rtl/>
              </w:rPr>
              <w:t>–</w:t>
            </w:r>
            <w:r w:rsidRPr="003A0BFF">
              <w:rPr>
                <w:rFonts w:cs="Mohammad Bold Art 1" w:hint="cs"/>
                <w:sz w:val="32"/>
                <w:szCs w:val="32"/>
                <w:rtl/>
              </w:rPr>
              <w:t xml:space="preserve"> خطيب </w:t>
            </w:r>
            <w:r w:rsidRPr="003A0BFF">
              <w:rPr>
                <w:rFonts w:cs="Mohammad Bold Art 1"/>
                <w:sz w:val="32"/>
                <w:szCs w:val="32"/>
                <w:rtl/>
              </w:rPr>
              <w:t>–</w:t>
            </w:r>
            <w:r w:rsidRPr="003A0BFF">
              <w:rPr>
                <w:rFonts w:cs="Mohammad Bold Art 1" w:hint="cs"/>
                <w:sz w:val="32"/>
                <w:szCs w:val="32"/>
                <w:rtl/>
              </w:rPr>
              <w:t xml:space="preserve"> مؤلف </w:t>
            </w:r>
            <w:r w:rsidRPr="003A0BFF">
              <w:rPr>
                <w:rFonts w:cs="Mohammad Bold Art 1"/>
                <w:sz w:val="32"/>
                <w:szCs w:val="32"/>
                <w:rtl/>
              </w:rPr>
              <w:t>–</w:t>
            </w:r>
            <w:r w:rsidRPr="003A0BFF">
              <w:rPr>
                <w:rFonts w:cs="Mohammad Bold Art 1" w:hint="cs"/>
                <w:sz w:val="32"/>
                <w:szCs w:val="32"/>
                <w:rtl/>
              </w:rPr>
              <w:t xml:space="preserve"> تسويق وإعلان </w:t>
            </w:r>
            <w:r w:rsidRPr="003A0BFF">
              <w:rPr>
                <w:rFonts w:cs="Mohammad Bold Art 1"/>
                <w:sz w:val="32"/>
                <w:szCs w:val="32"/>
                <w:rtl/>
              </w:rPr>
              <w:t>–</w:t>
            </w:r>
            <w:r w:rsidRPr="003A0BFF">
              <w:rPr>
                <w:rFonts w:cs="Mohammad Bold Art 1" w:hint="cs"/>
                <w:sz w:val="32"/>
                <w:szCs w:val="32"/>
                <w:rtl/>
              </w:rPr>
              <w:t xml:space="preserve"> أمين مكتبة </w:t>
            </w:r>
            <w:r w:rsidRPr="003A0BFF">
              <w:rPr>
                <w:rFonts w:cs="Mohammad Bold Art 1"/>
                <w:sz w:val="32"/>
                <w:szCs w:val="32"/>
                <w:rtl/>
              </w:rPr>
              <w:t>–</w:t>
            </w:r>
            <w:r w:rsidRPr="003A0BFF">
              <w:rPr>
                <w:rFonts w:cs="Mohammad Bold Art 1" w:hint="cs"/>
                <w:sz w:val="32"/>
                <w:szCs w:val="32"/>
                <w:rtl/>
              </w:rPr>
              <w:t xml:space="preserve"> مدرس </w:t>
            </w:r>
            <w:r w:rsidRPr="003A0BFF">
              <w:rPr>
                <w:rFonts w:cs="Mohammad Bold Art 1"/>
                <w:sz w:val="32"/>
                <w:szCs w:val="32"/>
                <w:rtl/>
              </w:rPr>
              <w:t>–</w:t>
            </w:r>
            <w:r w:rsidRPr="003A0BFF">
              <w:rPr>
                <w:rFonts w:cs="Mohammad Bold Art 1" w:hint="cs"/>
                <w:sz w:val="32"/>
                <w:szCs w:val="32"/>
                <w:rtl/>
              </w:rPr>
              <w:t xml:space="preserve"> مسئول متحف- منفذ قانوني </w:t>
            </w:r>
            <w:r w:rsidRPr="003A0BFF">
              <w:rPr>
                <w:rFonts w:cs="Mohammad Bold Art 1"/>
                <w:sz w:val="32"/>
                <w:szCs w:val="32"/>
                <w:rtl/>
              </w:rPr>
              <w:t>–</w:t>
            </w:r>
            <w:r w:rsidRPr="003A0BFF">
              <w:rPr>
                <w:rFonts w:cs="Mohammad Bold Art 1" w:hint="cs"/>
                <w:sz w:val="32"/>
                <w:szCs w:val="32"/>
                <w:rtl/>
              </w:rPr>
              <w:t xml:space="preserve"> شاعر </w:t>
            </w:r>
            <w:r w:rsidRPr="003A0BFF">
              <w:rPr>
                <w:rFonts w:cs="Mohammad Bold Art 1"/>
                <w:sz w:val="32"/>
                <w:szCs w:val="32"/>
                <w:rtl/>
              </w:rPr>
              <w:t>–</w:t>
            </w:r>
            <w:r w:rsidRPr="003A0BFF">
              <w:rPr>
                <w:rFonts w:cs="Mohammad Bold Art 1" w:hint="cs"/>
                <w:sz w:val="32"/>
                <w:szCs w:val="32"/>
                <w:rtl/>
              </w:rPr>
              <w:t xml:space="preserve"> سياسي- مصحح لغوي- باحث </w:t>
            </w:r>
            <w:r w:rsidRPr="003A0BFF">
              <w:rPr>
                <w:rFonts w:cs="Mohammad Bold Art 1"/>
                <w:sz w:val="32"/>
                <w:szCs w:val="32"/>
                <w:rtl/>
              </w:rPr>
              <w:t>–</w:t>
            </w:r>
            <w:r w:rsidRPr="003A0BFF">
              <w:rPr>
                <w:rFonts w:cs="Mohammad Bold Art 1" w:hint="cs"/>
                <w:sz w:val="32"/>
                <w:szCs w:val="32"/>
                <w:rtl/>
              </w:rPr>
              <w:t xml:space="preserve"> مترجم </w:t>
            </w:r>
          </w:p>
        </w:tc>
      </w:tr>
      <w:tr w:rsidR="00E84AF4" w:rsidRPr="003A0BFF">
        <w:trPr>
          <w:jc w:val="center"/>
        </w:trPr>
        <w:tc>
          <w:tcPr>
            <w:tcW w:w="2786"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240" w:type="dxa"/>
            <w:tcBorders>
              <w:top w:val="nil"/>
              <w:left w:val="nil"/>
              <w:bottom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6828"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r>
      <w:tr w:rsidR="00E84AF4" w:rsidRPr="003A0BFF">
        <w:trPr>
          <w:jc w:val="center"/>
        </w:trPr>
        <w:tc>
          <w:tcPr>
            <w:tcW w:w="2786" w:type="dxa"/>
            <w:vAlign w:val="center"/>
          </w:tcPr>
          <w:p w:rsidR="00E84AF4" w:rsidRPr="003A0BFF" w:rsidRDefault="009F0897" w:rsidP="003A0BFF">
            <w:pPr>
              <w:ind w:right="180" w:firstLine="561"/>
              <w:jc w:val="lowKashida"/>
              <w:rPr>
                <w:rFonts w:cs="Mohammad Bold Art 1" w:hint="cs"/>
                <w:sz w:val="32"/>
                <w:szCs w:val="32"/>
                <w:rtl/>
              </w:rPr>
            </w:pPr>
            <w:r>
              <w:rPr>
                <w:rFonts w:cs="Mohammad Bold Art 1" w:hint="cs"/>
                <w:sz w:val="32"/>
                <w:szCs w:val="32"/>
                <w:rtl/>
              </w:rPr>
              <w:t>ت</w:t>
            </w:r>
            <w:r w:rsidR="00E84AF4" w:rsidRPr="003A0BFF">
              <w:rPr>
                <w:rFonts w:cs="Mohammad Bold Art 1" w:hint="cs"/>
                <w:sz w:val="32"/>
                <w:szCs w:val="32"/>
                <w:rtl/>
              </w:rPr>
              <w:t>تعلم من خلال</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 xml:space="preserve">النقاش </w:t>
            </w:r>
            <w:r w:rsidRPr="003A0BFF">
              <w:rPr>
                <w:rFonts w:cs="Mohammad Bold Art 1"/>
                <w:sz w:val="32"/>
                <w:szCs w:val="32"/>
                <w:rtl/>
              </w:rPr>
              <w:t>–</w:t>
            </w:r>
            <w:r w:rsidRPr="003A0BFF">
              <w:rPr>
                <w:rFonts w:cs="Mohammad Bold Art 1" w:hint="cs"/>
                <w:sz w:val="32"/>
                <w:szCs w:val="32"/>
                <w:rtl/>
              </w:rPr>
              <w:t xml:space="preserve"> القراءة  - الكتابة </w:t>
            </w:r>
            <w:r w:rsidRPr="003A0BFF">
              <w:rPr>
                <w:rFonts w:cs="Mohammad Bold Art 1"/>
                <w:sz w:val="32"/>
                <w:szCs w:val="32"/>
                <w:rtl/>
              </w:rPr>
              <w:t>–</w:t>
            </w:r>
            <w:r w:rsidRPr="003A0BFF">
              <w:rPr>
                <w:rFonts w:cs="Mohammad Bold Art 1" w:hint="cs"/>
                <w:sz w:val="32"/>
                <w:szCs w:val="32"/>
                <w:rtl/>
              </w:rPr>
              <w:t xml:space="preserve"> الحفظ </w:t>
            </w:r>
            <w:r w:rsidRPr="003A0BFF">
              <w:rPr>
                <w:rFonts w:cs="Mohammad Bold Art 1"/>
                <w:sz w:val="32"/>
                <w:szCs w:val="32"/>
                <w:rtl/>
              </w:rPr>
              <w:t>–</w:t>
            </w:r>
            <w:r w:rsidRPr="003A0BFF">
              <w:rPr>
                <w:rFonts w:cs="Mohammad Bold Art 1" w:hint="cs"/>
                <w:sz w:val="32"/>
                <w:szCs w:val="32"/>
                <w:rtl/>
              </w:rPr>
              <w:t xml:space="preserve"> استخدام القصص </w:t>
            </w:r>
            <w:r w:rsidRPr="003A0BFF">
              <w:rPr>
                <w:rFonts w:cs="Mohammad Bold Art 1"/>
                <w:sz w:val="32"/>
                <w:szCs w:val="32"/>
                <w:rtl/>
              </w:rPr>
              <w:t>–</w:t>
            </w:r>
            <w:r w:rsidRPr="003A0BFF">
              <w:rPr>
                <w:rFonts w:cs="Mohammad Bold Art 1" w:hint="cs"/>
                <w:sz w:val="32"/>
                <w:szCs w:val="32"/>
                <w:rtl/>
              </w:rPr>
              <w:t xml:space="preserve"> دور في مسرحية </w:t>
            </w:r>
            <w:r w:rsidRPr="003A0BFF">
              <w:rPr>
                <w:rFonts w:cs="Mohammad Bold Art 1"/>
                <w:sz w:val="32"/>
                <w:szCs w:val="32"/>
                <w:rtl/>
              </w:rPr>
              <w:t>–</w:t>
            </w:r>
            <w:r w:rsidRPr="003A0BFF">
              <w:rPr>
                <w:rFonts w:cs="Mohammad Bold Art 1" w:hint="cs"/>
                <w:sz w:val="32"/>
                <w:szCs w:val="32"/>
                <w:rtl/>
              </w:rPr>
              <w:t xml:space="preserve"> تعليم الآخرين </w:t>
            </w:r>
            <w:r w:rsidRPr="003A0BFF">
              <w:rPr>
                <w:rFonts w:cs="Mohammad Bold Art 1"/>
                <w:sz w:val="32"/>
                <w:szCs w:val="32"/>
                <w:rtl/>
              </w:rPr>
              <w:t>–</w:t>
            </w:r>
            <w:r w:rsidRPr="003A0BFF">
              <w:rPr>
                <w:rFonts w:cs="Mohammad Bold Art 1" w:hint="cs"/>
                <w:sz w:val="32"/>
                <w:szCs w:val="32"/>
                <w:rtl/>
              </w:rPr>
              <w:t xml:space="preserve"> التحدث بالخير </w:t>
            </w:r>
          </w:p>
        </w:tc>
      </w:tr>
      <w:tr w:rsidR="00E84AF4" w:rsidRPr="003A0BFF">
        <w:trPr>
          <w:jc w:val="center"/>
        </w:trPr>
        <w:tc>
          <w:tcPr>
            <w:tcW w:w="2786"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240" w:type="dxa"/>
            <w:tcBorders>
              <w:top w:val="nil"/>
              <w:left w:val="nil"/>
              <w:bottom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6828"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r>
      <w:tr w:rsidR="00E84AF4" w:rsidRPr="003A0BFF">
        <w:trPr>
          <w:jc w:val="center"/>
        </w:trPr>
        <w:tc>
          <w:tcPr>
            <w:tcW w:w="2786" w:type="dxa"/>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وصف الذكاء</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 xml:space="preserve">المقدرة على استخدام الكلمات شفهياً  بكفاءة عالية  مثل القصص أو الخطابات أو الكتابة كتأليف القصص والشعر </w:t>
            </w:r>
          </w:p>
        </w:tc>
      </w:tr>
      <w:tr w:rsidR="00E84AF4" w:rsidRPr="003A0BFF">
        <w:trPr>
          <w:jc w:val="center"/>
        </w:trPr>
        <w:tc>
          <w:tcPr>
            <w:tcW w:w="2786"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240" w:type="dxa"/>
            <w:tcBorders>
              <w:top w:val="nil"/>
              <w:left w:val="nil"/>
              <w:bottom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6828"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r>
      <w:tr w:rsidR="00E84AF4" w:rsidRPr="003A0BFF">
        <w:trPr>
          <w:jc w:val="center"/>
        </w:trPr>
        <w:tc>
          <w:tcPr>
            <w:tcW w:w="2786" w:type="dxa"/>
            <w:vAlign w:val="center"/>
          </w:tcPr>
          <w:p w:rsidR="00E84AF4" w:rsidRPr="003A0BFF" w:rsidRDefault="00E84AF4" w:rsidP="00507003">
            <w:pPr>
              <w:ind w:right="180" w:firstLine="561"/>
              <w:jc w:val="center"/>
              <w:rPr>
                <w:rFonts w:cs="Mohammad Bold Art 1" w:hint="cs"/>
                <w:sz w:val="32"/>
                <w:szCs w:val="32"/>
                <w:rtl/>
              </w:rPr>
            </w:pPr>
            <w:r w:rsidRPr="003A0BFF">
              <w:rPr>
                <w:rFonts w:cs="Mohammad Bold Art 1" w:hint="cs"/>
                <w:sz w:val="32"/>
                <w:szCs w:val="32"/>
                <w:rtl/>
              </w:rPr>
              <w:t>تمارين لتقوية</w:t>
            </w:r>
            <w:r w:rsidR="00507003">
              <w:rPr>
                <w:rFonts w:cs="Mohammad Bold Art 1" w:hint="cs"/>
                <w:sz w:val="32"/>
                <w:szCs w:val="32"/>
                <w:rtl/>
              </w:rPr>
              <w:t xml:space="preserve"> هذا</w:t>
            </w:r>
            <w:r w:rsidRPr="003A0BFF">
              <w:rPr>
                <w:rFonts w:cs="Mohammad Bold Art 1" w:hint="cs"/>
                <w:sz w:val="32"/>
                <w:szCs w:val="32"/>
                <w:rtl/>
              </w:rPr>
              <w:t xml:space="preserve"> الذكاء</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 xml:space="preserve">كتابة أفكارك في مفكرة </w:t>
            </w:r>
            <w:r w:rsidRPr="003A0BFF">
              <w:rPr>
                <w:rFonts w:cs="Mohammad Bold Art 1"/>
                <w:sz w:val="32"/>
                <w:szCs w:val="32"/>
                <w:rtl/>
              </w:rPr>
              <w:t>–</w:t>
            </w:r>
            <w:r w:rsidRPr="003A0BFF">
              <w:rPr>
                <w:rFonts w:cs="Mohammad Bold Art 1" w:hint="cs"/>
                <w:sz w:val="32"/>
                <w:szCs w:val="32"/>
                <w:rtl/>
              </w:rPr>
              <w:t xml:space="preserve"> القراءة </w:t>
            </w:r>
            <w:r w:rsidRPr="003A0BFF">
              <w:rPr>
                <w:rFonts w:cs="Mohammad Bold Art 1"/>
                <w:sz w:val="32"/>
                <w:szCs w:val="32"/>
                <w:rtl/>
              </w:rPr>
              <w:t>–</w:t>
            </w:r>
            <w:r w:rsidRPr="003A0BFF">
              <w:rPr>
                <w:rFonts w:cs="Mohammad Bold Art 1" w:hint="cs"/>
                <w:sz w:val="32"/>
                <w:szCs w:val="32"/>
                <w:rtl/>
              </w:rPr>
              <w:t xml:space="preserve"> التلخيص </w:t>
            </w:r>
            <w:r w:rsidRPr="003A0BFF">
              <w:rPr>
                <w:rFonts w:cs="Mohammad Bold Art 1"/>
                <w:sz w:val="32"/>
                <w:szCs w:val="32"/>
                <w:rtl/>
              </w:rPr>
              <w:t>–</w:t>
            </w:r>
            <w:r w:rsidRPr="003A0BFF">
              <w:rPr>
                <w:rFonts w:cs="Mohammad Bold Art 1" w:hint="cs"/>
                <w:sz w:val="32"/>
                <w:szCs w:val="32"/>
                <w:rtl/>
              </w:rPr>
              <w:t xml:space="preserve"> استخراج كلمات جديدة من القاموس </w:t>
            </w:r>
            <w:r w:rsidRPr="003A0BFF">
              <w:rPr>
                <w:rFonts w:cs="Mohammad Bold Art 1"/>
                <w:sz w:val="32"/>
                <w:szCs w:val="32"/>
                <w:rtl/>
              </w:rPr>
              <w:t>–</w:t>
            </w:r>
            <w:r w:rsidRPr="003A0BFF">
              <w:rPr>
                <w:rFonts w:cs="Mohammad Bold Art 1" w:hint="cs"/>
                <w:sz w:val="32"/>
                <w:szCs w:val="32"/>
                <w:rtl/>
              </w:rPr>
              <w:t xml:space="preserve"> سرد القصص بصورة منتظمة </w:t>
            </w:r>
            <w:r w:rsidRPr="003A0BFF">
              <w:rPr>
                <w:rFonts w:cs="Mohammad Bold Art 1"/>
                <w:sz w:val="32"/>
                <w:szCs w:val="32"/>
                <w:rtl/>
              </w:rPr>
              <w:t>–</w:t>
            </w:r>
            <w:r w:rsidRPr="003A0BFF">
              <w:rPr>
                <w:rFonts w:cs="Mohammad Bold Art 1" w:hint="cs"/>
                <w:sz w:val="32"/>
                <w:szCs w:val="32"/>
                <w:rtl/>
              </w:rPr>
              <w:t xml:space="preserve"> العاب الكلمات المتقاطعة </w:t>
            </w:r>
            <w:r w:rsidRPr="003A0BFF">
              <w:rPr>
                <w:rFonts w:cs="Mohammad Bold Art 1"/>
                <w:sz w:val="32"/>
                <w:szCs w:val="32"/>
                <w:rtl/>
              </w:rPr>
              <w:t>–</w:t>
            </w:r>
            <w:r w:rsidRPr="003A0BFF">
              <w:rPr>
                <w:rFonts w:cs="Mohammad Bold Art 1" w:hint="cs"/>
                <w:sz w:val="32"/>
                <w:szCs w:val="32"/>
                <w:rtl/>
              </w:rPr>
              <w:t xml:space="preserve"> اللعب عن طريق اللفظ ( أشعار وقوافي والغاز ) </w:t>
            </w:r>
            <w:r w:rsidRPr="003A0BFF">
              <w:rPr>
                <w:rFonts w:cs="Mohammad Bold Art 1"/>
                <w:sz w:val="32"/>
                <w:szCs w:val="32"/>
                <w:rtl/>
              </w:rPr>
              <w:t>–</w:t>
            </w:r>
            <w:r w:rsidRPr="003A0BFF">
              <w:rPr>
                <w:rFonts w:cs="Mohammad Bold Art 1" w:hint="cs"/>
                <w:sz w:val="32"/>
                <w:szCs w:val="32"/>
                <w:rtl/>
              </w:rPr>
              <w:t xml:space="preserve"> تعلم اللغات </w:t>
            </w:r>
            <w:r w:rsidRPr="003A0BFF">
              <w:rPr>
                <w:rFonts w:cs="Mohammad Bold Art 1"/>
                <w:sz w:val="32"/>
                <w:szCs w:val="32"/>
                <w:rtl/>
              </w:rPr>
              <w:t>–</w:t>
            </w:r>
            <w:r w:rsidRPr="003A0BFF">
              <w:rPr>
                <w:rFonts w:cs="Mohammad Bold Art 1" w:hint="cs"/>
                <w:sz w:val="32"/>
                <w:szCs w:val="32"/>
                <w:rtl/>
              </w:rPr>
              <w:t xml:space="preserve"> الاستماع لخطباء متميزون وكتابة بعض عباراتهم التي أعجبت بها </w:t>
            </w:r>
          </w:p>
        </w:tc>
      </w:tr>
    </w:tbl>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4F6827" w:rsidRDefault="004F6827" w:rsidP="00E84AF4">
      <w:pPr>
        <w:ind w:right="180" w:firstLine="561"/>
        <w:jc w:val="lowKashida"/>
        <w:rPr>
          <w:rFonts w:cs="Mohammad Bold Art 1" w:hint="cs"/>
          <w:sz w:val="32"/>
          <w:szCs w:val="32"/>
          <w:rtl/>
        </w:rPr>
      </w:pPr>
    </w:p>
    <w:p w:rsidR="00E84AF4" w:rsidRPr="00E84AF4" w:rsidRDefault="00E84AF4" w:rsidP="00E84AF4">
      <w:pPr>
        <w:ind w:right="180" w:firstLine="561"/>
        <w:jc w:val="lowKashida"/>
        <w:rPr>
          <w:rFonts w:cs="Mohammad Bold Art 1" w:hint="cs"/>
          <w:sz w:val="32"/>
          <w:szCs w:val="32"/>
          <w:rtl/>
        </w:rPr>
      </w:pPr>
      <w:r w:rsidRPr="00E84AF4">
        <w:rPr>
          <w:rFonts w:cs="Mohammad Bold Art 1" w:hint="cs"/>
          <w:sz w:val="32"/>
          <w:szCs w:val="32"/>
          <w:rtl/>
        </w:rPr>
        <w:t xml:space="preserve">ثانياً :  الذكاء </w:t>
      </w:r>
      <w:r w:rsidRPr="00E84AF4">
        <w:rPr>
          <w:rFonts w:cs="Mohammad Bold Art 1" w:hint="cs"/>
          <w:sz w:val="70"/>
          <w:szCs w:val="70"/>
          <w:rtl/>
        </w:rPr>
        <w:t xml:space="preserve">المنطـــــقي </w:t>
      </w:r>
      <w:r w:rsidRPr="00E84AF4">
        <w:rPr>
          <w:rFonts w:cs="Mohammad Bold Art 1" w:hint="cs"/>
          <w:sz w:val="32"/>
          <w:szCs w:val="32"/>
          <w:rtl/>
        </w:rPr>
        <w:t xml:space="preserve"> :</w:t>
      </w:r>
    </w:p>
    <w:tbl>
      <w:tblPr>
        <w:bidiVisual/>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2786"/>
        <w:gridCol w:w="240"/>
        <w:gridCol w:w="6828"/>
      </w:tblGrid>
      <w:tr w:rsidR="00E84AF4" w:rsidRPr="003A0BFF">
        <w:trPr>
          <w:jc w:val="center"/>
        </w:trPr>
        <w:tc>
          <w:tcPr>
            <w:tcW w:w="2786" w:type="dxa"/>
            <w:vAlign w:val="center"/>
          </w:tcPr>
          <w:p w:rsidR="00E84AF4" w:rsidRPr="003A0BFF" w:rsidRDefault="00E84AF4" w:rsidP="003A0BFF">
            <w:pPr>
              <w:ind w:right="180"/>
              <w:jc w:val="center"/>
              <w:rPr>
                <w:rFonts w:cs="Mohammad Bold Art 1" w:hint="cs"/>
                <w:sz w:val="32"/>
                <w:szCs w:val="32"/>
                <w:rtl/>
              </w:rPr>
            </w:pPr>
            <w:r w:rsidRPr="003A0BFF">
              <w:rPr>
                <w:rFonts w:cs="Mohammad Bold Art 1" w:hint="cs"/>
                <w:sz w:val="32"/>
                <w:szCs w:val="32"/>
                <w:rtl/>
              </w:rPr>
              <w:t>أنت تتميز بــــــ</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9F0897">
            <w:pPr>
              <w:ind w:right="180" w:firstLine="561"/>
              <w:jc w:val="lowKashida"/>
              <w:rPr>
                <w:rFonts w:cs="Mohammad Bold Art 1" w:hint="cs"/>
                <w:sz w:val="32"/>
                <w:szCs w:val="32"/>
                <w:rtl/>
              </w:rPr>
            </w:pPr>
            <w:r w:rsidRPr="003A0BFF">
              <w:rPr>
                <w:rFonts w:cs="Mohammad Bold Art 1" w:hint="cs"/>
                <w:sz w:val="32"/>
                <w:szCs w:val="32"/>
                <w:rtl/>
              </w:rPr>
              <w:t xml:space="preserve">حب الرياضيات والعلوم </w:t>
            </w:r>
            <w:r w:rsidRPr="003A0BFF">
              <w:rPr>
                <w:rFonts w:cs="Mohammad Bold Art 1"/>
                <w:sz w:val="32"/>
                <w:szCs w:val="32"/>
                <w:rtl/>
              </w:rPr>
              <w:t>–</w:t>
            </w:r>
            <w:r w:rsidRPr="003A0BFF">
              <w:rPr>
                <w:rFonts w:cs="Mohammad Bold Art 1" w:hint="cs"/>
                <w:sz w:val="32"/>
                <w:szCs w:val="32"/>
                <w:rtl/>
              </w:rPr>
              <w:t xml:space="preserve"> وحساب الأرقام بسهولة في </w:t>
            </w:r>
            <w:r w:rsidR="009F0897">
              <w:rPr>
                <w:rFonts w:cs="Mohammad Bold Art 1" w:hint="cs"/>
                <w:sz w:val="32"/>
                <w:szCs w:val="32"/>
                <w:rtl/>
              </w:rPr>
              <w:t>العقل</w:t>
            </w:r>
            <w:r w:rsidRPr="003A0BFF">
              <w:rPr>
                <w:rFonts w:cs="Mohammad Bold Art 1" w:hint="cs"/>
                <w:sz w:val="32"/>
                <w:szCs w:val="32"/>
                <w:rtl/>
              </w:rPr>
              <w:t xml:space="preserve"> </w:t>
            </w:r>
            <w:r w:rsidRPr="003A0BFF">
              <w:rPr>
                <w:rFonts w:cs="Mohammad Bold Art 1"/>
                <w:sz w:val="32"/>
                <w:szCs w:val="32"/>
                <w:rtl/>
              </w:rPr>
              <w:t>–</w:t>
            </w:r>
            <w:r w:rsidRPr="003A0BFF">
              <w:rPr>
                <w:rFonts w:cs="Mohammad Bold Art 1" w:hint="cs"/>
                <w:sz w:val="32"/>
                <w:szCs w:val="32"/>
                <w:rtl/>
              </w:rPr>
              <w:t xml:space="preserve">حب حل الألغاز </w:t>
            </w:r>
            <w:r w:rsidRPr="003A0BFF">
              <w:rPr>
                <w:rFonts w:cs="Mohammad Bold Art 1"/>
                <w:sz w:val="32"/>
                <w:szCs w:val="32"/>
                <w:rtl/>
              </w:rPr>
              <w:t>–</w:t>
            </w:r>
            <w:r w:rsidRPr="003A0BFF">
              <w:rPr>
                <w:rFonts w:cs="Mohammad Bold Art 1" w:hint="cs"/>
                <w:sz w:val="32"/>
                <w:szCs w:val="32"/>
                <w:rtl/>
              </w:rPr>
              <w:t xml:space="preserve">اكتشاف العلاقات بين الأعداد بسرعة </w:t>
            </w:r>
            <w:r w:rsidRPr="003A0BFF">
              <w:rPr>
                <w:rFonts w:cs="Mohammad Bold Art 1"/>
                <w:sz w:val="32"/>
                <w:szCs w:val="32"/>
                <w:rtl/>
              </w:rPr>
              <w:t>–</w:t>
            </w:r>
            <w:r w:rsidRPr="003A0BFF">
              <w:rPr>
                <w:rFonts w:cs="Mohammad Bold Art 1" w:hint="cs"/>
                <w:sz w:val="32"/>
                <w:szCs w:val="32"/>
                <w:rtl/>
              </w:rPr>
              <w:t xml:space="preserve">حب وضع الأشياء في أصناف </w:t>
            </w:r>
            <w:r w:rsidRPr="003A0BFF">
              <w:rPr>
                <w:rFonts w:cs="Mohammad Bold Art 1"/>
                <w:sz w:val="32"/>
                <w:szCs w:val="32"/>
                <w:rtl/>
              </w:rPr>
              <w:t>–</w:t>
            </w:r>
            <w:r w:rsidRPr="003A0BFF">
              <w:rPr>
                <w:rFonts w:cs="Mohammad Bold Art 1" w:hint="cs"/>
                <w:sz w:val="32"/>
                <w:szCs w:val="32"/>
                <w:rtl/>
              </w:rPr>
              <w:t xml:space="preserve">حب التخمين </w:t>
            </w:r>
            <w:r w:rsidRPr="003A0BFF">
              <w:rPr>
                <w:rFonts w:cs="Mohammad Bold Art 1"/>
                <w:sz w:val="32"/>
                <w:szCs w:val="32"/>
                <w:rtl/>
              </w:rPr>
              <w:t>–</w:t>
            </w:r>
            <w:r w:rsidRPr="003A0BFF">
              <w:rPr>
                <w:rFonts w:cs="Mohammad Bold Art 1" w:hint="cs"/>
                <w:sz w:val="32"/>
                <w:szCs w:val="32"/>
                <w:rtl/>
              </w:rPr>
              <w:t xml:space="preserve">تذكر الأرقام والإحصاء بسهولة </w:t>
            </w:r>
            <w:r w:rsidRPr="003A0BFF">
              <w:rPr>
                <w:rFonts w:cs="Mohammad Bold Art 1"/>
                <w:sz w:val="32"/>
                <w:szCs w:val="32"/>
                <w:rtl/>
              </w:rPr>
              <w:t>–</w:t>
            </w:r>
            <w:r w:rsidRPr="003A0BFF">
              <w:rPr>
                <w:rFonts w:cs="Mohammad Bold Art 1" w:hint="cs"/>
                <w:sz w:val="32"/>
                <w:szCs w:val="32"/>
                <w:rtl/>
              </w:rPr>
              <w:t xml:space="preserve"> </w:t>
            </w:r>
            <w:r w:rsidR="009F0897">
              <w:rPr>
                <w:rFonts w:cs="Mohammad Bold Art 1" w:hint="cs"/>
                <w:sz w:val="32"/>
                <w:szCs w:val="32"/>
                <w:rtl/>
              </w:rPr>
              <w:t>الاقت</w:t>
            </w:r>
            <w:r w:rsidRPr="003A0BFF">
              <w:rPr>
                <w:rFonts w:cs="Mohammad Bold Art 1" w:hint="cs"/>
                <w:sz w:val="32"/>
                <w:szCs w:val="32"/>
                <w:rtl/>
              </w:rPr>
              <w:t>ن</w:t>
            </w:r>
            <w:r w:rsidR="009F0897">
              <w:rPr>
                <w:rFonts w:cs="Mohammad Bold Art 1" w:hint="cs"/>
                <w:sz w:val="32"/>
                <w:szCs w:val="32"/>
                <w:rtl/>
              </w:rPr>
              <w:t>ا</w:t>
            </w:r>
            <w:r w:rsidRPr="003A0BFF">
              <w:rPr>
                <w:rFonts w:cs="Mohammad Bold Art 1" w:hint="cs"/>
                <w:sz w:val="32"/>
                <w:szCs w:val="32"/>
                <w:rtl/>
              </w:rPr>
              <w:t xml:space="preserve">ع من خلال الأرقام </w:t>
            </w:r>
            <w:r w:rsidR="009F0897">
              <w:rPr>
                <w:rFonts w:cs="Mohammad Bold Art 1" w:hint="cs"/>
                <w:sz w:val="32"/>
                <w:szCs w:val="32"/>
                <w:rtl/>
              </w:rPr>
              <w:t>.</w:t>
            </w:r>
          </w:p>
        </w:tc>
      </w:tr>
      <w:tr w:rsidR="00E84AF4" w:rsidRPr="003A0BFF">
        <w:trPr>
          <w:jc w:val="center"/>
        </w:trPr>
        <w:tc>
          <w:tcPr>
            <w:tcW w:w="2786" w:type="dxa"/>
            <w:tcBorders>
              <w:left w:val="nil"/>
              <w:right w:val="nil"/>
            </w:tcBorders>
            <w:vAlign w:val="center"/>
          </w:tcPr>
          <w:p w:rsidR="00E84AF4" w:rsidRPr="003A0BFF" w:rsidRDefault="00E84AF4" w:rsidP="003A0BFF">
            <w:pPr>
              <w:ind w:right="180" w:firstLine="561"/>
              <w:jc w:val="center"/>
              <w:rPr>
                <w:rFonts w:cs="Mohammad Bold Art 1" w:hint="cs"/>
                <w:sz w:val="4"/>
                <w:szCs w:val="4"/>
                <w:rtl/>
              </w:rPr>
            </w:pPr>
          </w:p>
        </w:tc>
        <w:tc>
          <w:tcPr>
            <w:tcW w:w="240" w:type="dxa"/>
            <w:tcBorders>
              <w:top w:val="nil"/>
              <w:left w:val="nil"/>
              <w:bottom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6828"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r>
      <w:tr w:rsidR="00E84AF4" w:rsidRPr="003A0BFF">
        <w:trPr>
          <w:jc w:val="center"/>
        </w:trPr>
        <w:tc>
          <w:tcPr>
            <w:tcW w:w="2786" w:type="dxa"/>
            <w:vAlign w:val="center"/>
          </w:tcPr>
          <w:p w:rsidR="00E84AF4" w:rsidRPr="003A0BFF" w:rsidRDefault="00E84AF4" w:rsidP="003A0BFF">
            <w:pPr>
              <w:ind w:right="180" w:firstLine="561"/>
              <w:jc w:val="center"/>
              <w:rPr>
                <w:rFonts w:cs="Mohammad Bold Art 1" w:hint="cs"/>
                <w:sz w:val="32"/>
                <w:szCs w:val="32"/>
                <w:rtl/>
              </w:rPr>
            </w:pPr>
            <w:r w:rsidRPr="003A0BFF">
              <w:rPr>
                <w:rFonts w:cs="Mohammad Bold Art 1" w:hint="cs"/>
                <w:sz w:val="32"/>
                <w:szCs w:val="32"/>
                <w:rtl/>
              </w:rPr>
              <w:t>بعض المهن المناسبة للذكاء المنطـــــــــــــــــــــــقي</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محاسب</w:t>
            </w:r>
            <w:r w:rsidRPr="003A0BFF">
              <w:rPr>
                <w:rFonts w:cs="Mohammad Bold Art 1"/>
                <w:sz w:val="32"/>
                <w:szCs w:val="32"/>
                <w:rtl/>
              </w:rPr>
              <w:t>–</w:t>
            </w:r>
            <w:r w:rsidRPr="003A0BFF">
              <w:rPr>
                <w:rFonts w:cs="Mohammad Bold Art 1" w:hint="cs"/>
                <w:sz w:val="32"/>
                <w:szCs w:val="32"/>
                <w:rtl/>
              </w:rPr>
              <w:t xml:space="preserve"> محلل ميزانيات وبيانات </w:t>
            </w:r>
            <w:r w:rsidRPr="003A0BFF">
              <w:rPr>
                <w:rFonts w:cs="Mohammad Bold Art 1"/>
                <w:sz w:val="32"/>
                <w:szCs w:val="32"/>
                <w:rtl/>
              </w:rPr>
              <w:t>–</w:t>
            </w:r>
            <w:r w:rsidRPr="003A0BFF">
              <w:rPr>
                <w:rFonts w:cs="Mohammad Bold Art 1" w:hint="cs"/>
                <w:sz w:val="32"/>
                <w:szCs w:val="32"/>
                <w:rtl/>
              </w:rPr>
              <w:t xml:space="preserve"> عالم أو متخصص بالاقتصاد </w:t>
            </w:r>
            <w:r w:rsidRPr="003A0BFF">
              <w:rPr>
                <w:rFonts w:cs="Mohammad Bold Art 1"/>
                <w:sz w:val="32"/>
                <w:szCs w:val="32"/>
                <w:rtl/>
              </w:rPr>
              <w:t>–</w:t>
            </w:r>
            <w:r w:rsidRPr="003A0BFF">
              <w:rPr>
                <w:rFonts w:cs="Mohammad Bold Art 1" w:hint="cs"/>
                <w:sz w:val="32"/>
                <w:szCs w:val="32"/>
                <w:rtl/>
              </w:rPr>
              <w:t xml:space="preserve"> ميكانيكي </w:t>
            </w:r>
            <w:r w:rsidRPr="003A0BFF">
              <w:rPr>
                <w:rFonts w:cs="Mohammad Bold Art 1"/>
                <w:sz w:val="32"/>
                <w:szCs w:val="32"/>
                <w:rtl/>
              </w:rPr>
              <w:t>–</w:t>
            </w:r>
            <w:r w:rsidRPr="003A0BFF">
              <w:rPr>
                <w:rFonts w:cs="Mohammad Bold Art 1" w:hint="cs"/>
                <w:sz w:val="32"/>
                <w:szCs w:val="32"/>
                <w:rtl/>
              </w:rPr>
              <w:t xml:space="preserve"> كهربائي </w:t>
            </w:r>
            <w:r w:rsidRPr="003A0BFF">
              <w:rPr>
                <w:rFonts w:cs="Mohammad Bold Art 1"/>
                <w:sz w:val="32"/>
                <w:szCs w:val="32"/>
                <w:rtl/>
              </w:rPr>
              <w:t>–</w:t>
            </w:r>
            <w:r w:rsidRPr="003A0BFF">
              <w:rPr>
                <w:rFonts w:cs="Mohammad Bold Art 1" w:hint="cs"/>
                <w:sz w:val="32"/>
                <w:szCs w:val="32"/>
                <w:rtl/>
              </w:rPr>
              <w:t xml:space="preserve"> ضابط في الإمداد </w:t>
            </w:r>
            <w:r w:rsidRPr="003A0BFF">
              <w:rPr>
                <w:rFonts w:cs="Mohammad Bold Art 1"/>
                <w:sz w:val="32"/>
                <w:szCs w:val="32"/>
                <w:rtl/>
              </w:rPr>
              <w:t>–</w:t>
            </w:r>
            <w:r w:rsidRPr="003A0BFF">
              <w:rPr>
                <w:rFonts w:cs="Mohammad Bold Art 1" w:hint="cs"/>
                <w:sz w:val="32"/>
                <w:szCs w:val="32"/>
                <w:rtl/>
              </w:rPr>
              <w:t xml:space="preserve"> عالم شرعي </w:t>
            </w:r>
            <w:r w:rsidRPr="003A0BFF">
              <w:rPr>
                <w:rFonts w:cs="Mohammad Bold Art 1"/>
                <w:sz w:val="32"/>
                <w:szCs w:val="32"/>
                <w:rtl/>
              </w:rPr>
              <w:t>–</w:t>
            </w:r>
            <w:r w:rsidRPr="003A0BFF">
              <w:rPr>
                <w:rFonts w:cs="Mohammad Bold Art 1" w:hint="cs"/>
                <w:sz w:val="32"/>
                <w:szCs w:val="32"/>
                <w:rtl/>
              </w:rPr>
              <w:t xml:space="preserve"> خبير في التأمينات </w:t>
            </w:r>
            <w:r w:rsidRPr="003A0BFF">
              <w:rPr>
                <w:rFonts w:cs="Mohammad Bold Art 1"/>
                <w:sz w:val="32"/>
                <w:szCs w:val="32"/>
                <w:rtl/>
              </w:rPr>
              <w:t>–</w:t>
            </w:r>
            <w:r w:rsidRPr="003A0BFF">
              <w:rPr>
                <w:rFonts w:cs="Mohammad Bold Art 1" w:hint="cs"/>
                <w:sz w:val="32"/>
                <w:szCs w:val="32"/>
                <w:rtl/>
              </w:rPr>
              <w:t xml:space="preserve"> محلل سياسي </w:t>
            </w:r>
            <w:r w:rsidRPr="003A0BFF">
              <w:rPr>
                <w:rFonts w:cs="Mohammad Bold Art 1"/>
                <w:sz w:val="32"/>
                <w:szCs w:val="32"/>
                <w:rtl/>
              </w:rPr>
              <w:t>–</w:t>
            </w:r>
            <w:r w:rsidRPr="003A0BFF">
              <w:rPr>
                <w:rFonts w:cs="Mohammad Bold Art 1" w:hint="cs"/>
                <w:sz w:val="32"/>
                <w:szCs w:val="32"/>
                <w:rtl/>
              </w:rPr>
              <w:t xml:space="preserve"> باحث في الاستثمار </w:t>
            </w:r>
            <w:r w:rsidRPr="003A0BFF">
              <w:rPr>
                <w:rFonts w:cs="Mohammad Bold Art 1"/>
                <w:sz w:val="32"/>
                <w:szCs w:val="32"/>
                <w:rtl/>
              </w:rPr>
              <w:t>–</w:t>
            </w:r>
            <w:r w:rsidRPr="003A0BFF">
              <w:rPr>
                <w:rFonts w:cs="Mohammad Bold Art 1" w:hint="cs"/>
                <w:sz w:val="32"/>
                <w:szCs w:val="32"/>
                <w:rtl/>
              </w:rPr>
              <w:t xml:space="preserve"> صيدلي </w:t>
            </w:r>
            <w:r w:rsidRPr="003A0BFF">
              <w:rPr>
                <w:rFonts w:cs="Mohammad Bold Art 1"/>
                <w:sz w:val="32"/>
                <w:szCs w:val="32"/>
                <w:rtl/>
              </w:rPr>
              <w:t>–</w:t>
            </w:r>
            <w:r w:rsidRPr="003A0BFF">
              <w:rPr>
                <w:rFonts w:cs="Mohammad Bold Art 1" w:hint="cs"/>
                <w:sz w:val="32"/>
                <w:szCs w:val="32"/>
                <w:rtl/>
              </w:rPr>
              <w:t xml:space="preserve"> عالم أم مدرس رياضيات </w:t>
            </w:r>
            <w:r w:rsidRPr="003A0BFF">
              <w:rPr>
                <w:rFonts w:cs="Mohammad Bold Art 1"/>
                <w:sz w:val="32"/>
                <w:szCs w:val="32"/>
                <w:rtl/>
              </w:rPr>
              <w:t>–</w:t>
            </w:r>
            <w:r w:rsidRPr="003A0BFF">
              <w:rPr>
                <w:rFonts w:cs="Mohammad Bold Art 1" w:hint="cs"/>
                <w:sz w:val="32"/>
                <w:szCs w:val="32"/>
                <w:rtl/>
              </w:rPr>
              <w:t xml:space="preserve"> متخصص في الأرصاد الجوية </w:t>
            </w:r>
            <w:r w:rsidRPr="003A0BFF">
              <w:rPr>
                <w:rFonts w:cs="Mohammad Bold Art 1"/>
                <w:sz w:val="32"/>
                <w:szCs w:val="32"/>
                <w:rtl/>
              </w:rPr>
              <w:t>–</w:t>
            </w:r>
            <w:r w:rsidRPr="003A0BFF">
              <w:rPr>
                <w:rFonts w:cs="Mohammad Bold Art 1" w:hint="cs"/>
                <w:sz w:val="32"/>
                <w:szCs w:val="32"/>
                <w:rtl/>
              </w:rPr>
              <w:t xml:space="preserve"> طبيب </w:t>
            </w:r>
            <w:r w:rsidRPr="003A0BFF">
              <w:rPr>
                <w:rFonts w:cs="Mohammad Bold Art 1"/>
                <w:sz w:val="32"/>
                <w:szCs w:val="32"/>
                <w:rtl/>
              </w:rPr>
              <w:t>–</w:t>
            </w:r>
            <w:r w:rsidRPr="003A0BFF">
              <w:rPr>
                <w:rFonts w:cs="Mohammad Bold Art 1" w:hint="cs"/>
                <w:sz w:val="32"/>
                <w:szCs w:val="32"/>
                <w:rtl/>
              </w:rPr>
              <w:t xml:space="preserve"> عالم فلك </w:t>
            </w:r>
            <w:r w:rsidRPr="003A0BFF">
              <w:rPr>
                <w:rFonts w:cs="Mohammad Bold Art 1"/>
                <w:sz w:val="32"/>
                <w:szCs w:val="32"/>
                <w:rtl/>
              </w:rPr>
              <w:t>–</w:t>
            </w:r>
            <w:r w:rsidRPr="003A0BFF">
              <w:rPr>
                <w:rFonts w:cs="Mohammad Bold Art 1" w:hint="cs"/>
                <w:sz w:val="32"/>
                <w:szCs w:val="32"/>
                <w:rtl/>
              </w:rPr>
              <w:t xml:space="preserve"> فيزيائي </w:t>
            </w:r>
            <w:r w:rsidRPr="003A0BFF">
              <w:rPr>
                <w:rFonts w:cs="Mohammad Bold Art 1"/>
                <w:sz w:val="32"/>
                <w:szCs w:val="32"/>
                <w:rtl/>
              </w:rPr>
              <w:t>–</w:t>
            </w:r>
            <w:r w:rsidRPr="003A0BFF">
              <w:rPr>
                <w:rFonts w:cs="Mohammad Bold Art 1" w:hint="cs"/>
                <w:sz w:val="32"/>
                <w:szCs w:val="32"/>
                <w:rtl/>
              </w:rPr>
              <w:t xml:space="preserve"> عالم كيميائي </w:t>
            </w:r>
            <w:r w:rsidRPr="003A0BFF">
              <w:rPr>
                <w:rFonts w:cs="Mohammad Bold Art 1"/>
                <w:sz w:val="32"/>
                <w:szCs w:val="32"/>
                <w:rtl/>
              </w:rPr>
              <w:t>–</w:t>
            </w:r>
            <w:r w:rsidRPr="003A0BFF">
              <w:rPr>
                <w:rFonts w:cs="Mohammad Bold Art 1" w:hint="cs"/>
                <w:sz w:val="32"/>
                <w:szCs w:val="32"/>
                <w:rtl/>
              </w:rPr>
              <w:t xml:space="preserve"> عالم نبات </w:t>
            </w:r>
            <w:r w:rsidRPr="003A0BFF">
              <w:rPr>
                <w:rFonts w:cs="Mohammad Bold Art 1"/>
                <w:sz w:val="32"/>
                <w:szCs w:val="32"/>
                <w:rtl/>
              </w:rPr>
              <w:t>–</w:t>
            </w:r>
            <w:r w:rsidRPr="003A0BFF">
              <w:rPr>
                <w:rFonts w:cs="Mohammad Bold Art 1" w:hint="cs"/>
                <w:sz w:val="32"/>
                <w:szCs w:val="32"/>
                <w:rtl/>
              </w:rPr>
              <w:t xml:space="preserve"> مدقق حسابات </w:t>
            </w:r>
            <w:r w:rsidRPr="003A0BFF">
              <w:rPr>
                <w:rFonts w:cs="Mohammad Bold Art 1"/>
                <w:sz w:val="32"/>
                <w:szCs w:val="32"/>
                <w:rtl/>
              </w:rPr>
              <w:t>–</w:t>
            </w:r>
            <w:r w:rsidRPr="003A0BFF">
              <w:rPr>
                <w:rFonts w:cs="Mohammad Bold Art 1" w:hint="cs"/>
                <w:sz w:val="32"/>
                <w:szCs w:val="32"/>
                <w:rtl/>
              </w:rPr>
              <w:t xml:space="preserve"> مبرمج ألعاب كمبيوتر </w:t>
            </w:r>
            <w:r w:rsidRPr="003A0BFF">
              <w:rPr>
                <w:rFonts w:cs="Mohammad Bold Art 1"/>
                <w:sz w:val="32"/>
                <w:szCs w:val="32"/>
                <w:rtl/>
              </w:rPr>
              <w:t>–</w:t>
            </w:r>
            <w:r w:rsidRPr="003A0BFF">
              <w:rPr>
                <w:rFonts w:cs="Mohammad Bold Art 1" w:hint="cs"/>
                <w:sz w:val="32"/>
                <w:szCs w:val="32"/>
                <w:rtl/>
              </w:rPr>
              <w:t xml:space="preserve"> مهندس </w:t>
            </w:r>
            <w:r w:rsidRPr="003A0BFF">
              <w:rPr>
                <w:rFonts w:cs="Mohammad Bold Art 1"/>
                <w:sz w:val="32"/>
                <w:szCs w:val="32"/>
                <w:rtl/>
              </w:rPr>
              <w:t>–</w:t>
            </w:r>
            <w:r w:rsidRPr="003A0BFF">
              <w:rPr>
                <w:rFonts w:cs="Mohammad Bold Art 1" w:hint="cs"/>
                <w:sz w:val="32"/>
                <w:szCs w:val="32"/>
                <w:rtl/>
              </w:rPr>
              <w:t xml:space="preserve"> عالم نفس </w:t>
            </w:r>
            <w:r w:rsidRPr="003A0BFF">
              <w:rPr>
                <w:rFonts w:cs="Mohammad Bold Art 1"/>
                <w:sz w:val="32"/>
                <w:szCs w:val="32"/>
                <w:rtl/>
              </w:rPr>
              <w:t>–</w:t>
            </w:r>
            <w:r w:rsidRPr="003A0BFF">
              <w:rPr>
                <w:rFonts w:cs="Mohammad Bold Art 1" w:hint="cs"/>
                <w:sz w:val="32"/>
                <w:szCs w:val="32"/>
                <w:rtl/>
              </w:rPr>
              <w:t xml:space="preserve"> محقق </w:t>
            </w:r>
          </w:p>
        </w:tc>
      </w:tr>
      <w:tr w:rsidR="00E84AF4" w:rsidRPr="003A0BFF">
        <w:trPr>
          <w:jc w:val="center"/>
        </w:trPr>
        <w:tc>
          <w:tcPr>
            <w:tcW w:w="2786" w:type="dxa"/>
            <w:tcBorders>
              <w:left w:val="nil"/>
              <w:right w:val="nil"/>
            </w:tcBorders>
            <w:vAlign w:val="center"/>
          </w:tcPr>
          <w:p w:rsidR="00E84AF4" w:rsidRPr="003A0BFF" w:rsidRDefault="00E84AF4" w:rsidP="003A0BFF">
            <w:pPr>
              <w:ind w:right="180" w:firstLine="561"/>
              <w:jc w:val="center"/>
              <w:rPr>
                <w:rFonts w:cs="Mohammad Bold Art 1" w:hint="cs"/>
                <w:sz w:val="4"/>
                <w:szCs w:val="4"/>
                <w:rtl/>
              </w:rPr>
            </w:pPr>
          </w:p>
        </w:tc>
        <w:tc>
          <w:tcPr>
            <w:tcW w:w="240" w:type="dxa"/>
            <w:tcBorders>
              <w:top w:val="nil"/>
              <w:left w:val="nil"/>
              <w:bottom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6828"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r>
      <w:tr w:rsidR="00E84AF4" w:rsidRPr="003A0BFF">
        <w:trPr>
          <w:jc w:val="center"/>
        </w:trPr>
        <w:tc>
          <w:tcPr>
            <w:tcW w:w="2786" w:type="dxa"/>
            <w:vAlign w:val="center"/>
          </w:tcPr>
          <w:p w:rsidR="00E84AF4" w:rsidRPr="003A0BFF" w:rsidRDefault="00E84AF4" w:rsidP="003A0BFF">
            <w:pPr>
              <w:ind w:right="180" w:firstLine="561"/>
              <w:jc w:val="center"/>
              <w:rPr>
                <w:rFonts w:cs="Mohammad Bold Art 1" w:hint="cs"/>
                <w:sz w:val="32"/>
                <w:szCs w:val="32"/>
                <w:rtl/>
              </w:rPr>
            </w:pPr>
            <w:r w:rsidRPr="003A0BFF">
              <w:rPr>
                <w:rFonts w:cs="Mohammad Bold Art 1" w:hint="cs"/>
                <w:sz w:val="32"/>
                <w:szCs w:val="32"/>
                <w:rtl/>
              </w:rPr>
              <w:t>يتعلم من خلال</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 xml:space="preserve">التجارب </w:t>
            </w:r>
            <w:r w:rsidRPr="003A0BFF">
              <w:rPr>
                <w:rFonts w:cs="Mohammad Bold Art 1"/>
                <w:sz w:val="32"/>
                <w:szCs w:val="32"/>
                <w:rtl/>
              </w:rPr>
              <w:t>–</w:t>
            </w:r>
            <w:r w:rsidRPr="003A0BFF">
              <w:rPr>
                <w:rFonts w:cs="Mohammad Bold Art 1" w:hint="cs"/>
                <w:sz w:val="32"/>
                <w:szCs w:val="32"/>
                <w:rtl/>
              </w:rPr>
              <w:t xml:space="preserve"> التصنيفات </w:t>
            </w:r>
            <w:r w:rsidRPr="003A0BFF">
              <w:rPr>
                <w:rFonts w:cs="Mohammad Bold Art 1"/>
                <w:sz w:val="32"/>
                <w:szCs w:val="32"/>
                <w:rtl/>
              </w:rPr>
              <w:t>–</w:t>
            </w:r>
            <w:r w:rsidRPr="003A0BFF">
              <w:rPr>
                <w:rFonts w:cs="Mohammad Bold Art 1" w:hint="cs"/>
                <w:sz w:val="32"/>
                <w:szCs w:val="32"/>
                <w:rtl/>
              </w:rPr>
              <w:t xml:space="preserve"> البحوث </w:t>
            </w:r>
            <w:r w:rsidRPr="003A0BFF">
              <w:rPr>
                <w:rFonts w:cs="Mohammad Bold Art 1"/>
                <w:sz w:val="32"/>
                <w:szCs w:val="32"/>
                <w:rtl/>
              </w:rPr>
              <w:t>–</w:t>
            </w:r>
            <w:r w:rsidRPr="003A0BFF">
              <w:rPr>
                <w:rFonts w:cs="Mohammad Bold Art 1" w:hint="cs"/>
                <w:sz w:val="32"/>
                <w:szCs w:val="32"/>
                <w:rtl/>
              </w:rPr>
              <w:t xml:space="preserve"> المشاريع </w:t>
            </w:r>
            <w:r w:rsidRPr="003A0BFF">
              <w:rPr>
                <w:rFonts w:cs="Mohammad Bold Art 1"/>
                <w:sz w:val="32"/>
                <w:szCs w:val="32"/>
                <w:rtl/>
              </w:rPr>
              <w:t>–</w:t>
            </w:r>
            <w:r w:rsidRPr="003A0BFF">
              <w:rPr>
                <w:rFonts w:cs="Mohammad Bold Art 1" w:hint="cs"/>
                <w:sz w:val="32"/>
                <w:szCs w:val="32"/>
                <w:rtl/>
              </w:rPr>
              <w:t xml:space="preserve"> الألغاز والمنطق </w:t>
            </w:r>
            <w:r w:rsidRPr="003A0BFF">
              <w:rPr>
                <w:rFonts w:cs="Mohammad Bold Art 1"/>
                <w:sz w:val="32"/>
                <w:szCs w:val="32"/>
                <w:rtl/>
              </w:rPr>
              <w:t>–</w:t>
            </w:r>
            <w:r w:rsidRPr="003A0BFF">
              <w:rPr>
                <w:rFonts w:cs="Mohammad Bold Art 1" w:hint="cs"/>
                <w:sz w:val="32"/>
                <w:szCs w:val="32"/>
                <w:rtl/>
              </w:rPr>
              <w:t xml:space="preserve"> الأعداد </w:t>
            </w:r>
            <w:r w:rsidRPr="003A0BFF">
              <w:rPr>
                <w:rFonts w:cs="Mohammad Bold Art 1"/>
                <w:sz w:val="32"/>
                <w:szCs w:val="32"/>
                <w:rtl/>
              </w:rPr>
              <w:t>–</w:t>
            </w:r>
            <w:r w:rsidRPr="003A0BFF">
              <w:rPr>
                <w:rFonts w:cs="Mohammad Bold Art 1" w:hint="cs"/>
                <w:sz w:val="32"/>
                <w:szCs w:val="32"/>
                <w:rtl/>
              </w:rPr>
              <w:t xml:space="preserve"> حل المشاكل </w:t>
            </w:r>
          </w:p>
        </w:tc>
      </w:tr>
      <w:tr w:rsidR="00E84AF4" w:rsidRPr="003A0BFF">
        <w:trPr>
          <w:jc w:val="center"/>
        </w:trPr>
        <w:tc>
          <w:tcPr>
            <w:tcW w:w="2786" w:type="dxa"/>
            <w:tcBorders>
              <w:left w:val="nil"/>
              <w:right w:val="nil"/>
            </w:tcBorders>
            <w:vAlign w:val="center"/>
          </w:tcPr>
          <w:p w:rsidR="00E84AF4" w:rsidRPr="003A0BFF" w:rsidRDefault="00E84AF4" w:rsidP="003A0BFF">
            <w:pPr>
              <w:ind w:right="180" w:firstLine="561"/>
              <w:jc w:val="center"/>
              <w:rPr>
                <w:rFonts w:cs="Mohammad Bold Art 1" w:hint="cs"/>
                <w:sz w:val="4"/>
                <w:szCs w:val="4"/>
                <w:rtl/>
              </w:rPr>
            </w:pPr>
          </w:p>
        </w:tc>
        <w:tc>
          <w:tcPr>
            <w:tcW w:w="240" w:type="dxa"/>
            <w:tcBorders>
              <w:top w:val="nil"/>
              <w:left w:val="nil"/>
              <w:bottom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6828"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r>
      <w:tr w:rsidR="00E84AF4" w:rsidRPr="003A0BFF">
        <w:trPr>
          <w:jc w:val="center"/>
        </w:trPr>
        <w:tc>
          <w:tcPr>
            <w:tcW w:w="2786" w:type="dxa"/>
            <w:vAlign w:val="center"/>
          </w:tcPr>
          <w:p w:rsidR="00E84AF4" w:rsidRPr="003A0BFF" w:rsidRDefault="00E84AF4" w:rsidP="003A0BFF">
            <w:pPr>
              <w:ind w:right="180" w:firstLine="561"/>
              <w:jc w:val="center"/>
              <w:rPr>
                <w:rFonts w:cs="Mohammad Bold Art 1" w:hint="cs"/>
                <w:sz w:val="32"/>
                <w:szCs w:val="32"/>
                <w:rtl/>
              </w:rPr>
            </w:pPr>
            <w:r w:rsidRPr="003A0BFF">
              <w:rPr>
                <w:rFonts w:cs="Mohammad Bold Art 1" w:hint="cs"/>
                <w:sz w:val="32"/>
                <w:szCs w:val="32"/>
                <w:rtl/>
              </w:rPr>
              <w:t>وصف الذكاء</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 xml:space="preserve">المقدرة على استخدام الأرقام بكفاءة عالية مثل المحاسبة </w:t>
            </w:r>
            <w:r w:rsidRPr="003A0BFF">
              <w:rPr>
                <w:rFonts w:cs="Mohammad Bold Art 1"/>
                <w:sz w:val="32"/>
                <w:szCs w:val="32"/>
                <w:rtl/>
              </w:rPr>
              <w:t>–</w:t>
            </w:r>
            <w:r w:rsidRPr="003A0BFF">
              <w:rPr>
                <w:rFonts w:cs="Mohammad Bold Art 1" w:hint="cs"/>
                <w:sz w:val="32"/>
                <w:szCs w:val="32"/>
                <w:rtl/>
              </w:rPr>
              <w:t xml:space="preserve"> الإحصاء </w:t>
            </w:r>
            <w:r w:rsidRPr="003A0BFF">
              <w:rPr>
                <w:rFonts w:cs="Mohammad Bold Art 1"/>
                <w:sz w:val="32"/>
                <w:szCs w:val="32"/>
                <w:rtl/>
              </w:rPr>
              <w:t>–</w:t>
            </w:r>
            <w:r w:rsidRPr="003A0BFF">
              <w:rPr>
                <w:rFonts w:cs="Mohammad Bold Art 1" w:hint="cs"/>
                <w:sz w:val="32"/>
                <w:szCs w:val="32"/>
                <w:rtl/>
              </w:rPr>
              <w:t xml:space="preserve"> العمليات الرياضية والقدرة على التفكير المنطقي </w:t>
            </w:r>
            <w:r w:rsidRPr="003A0BFF">
              <w:rPr>
                <w:rFonts w:cs="Mohammad Bold Art 1"/>
                <w:sz w:val="32"/>
                <w:szCs w:val="32"/>
                <w:rtl/>
              </w:rPr>
              <w:t>–</w:t>
            </w:r>
            <w:r w:rsidRPr="003A0BFF">
              <w:rPr>
                <w:rFonts w:cs="Mohammad Bold Art 1" w:hint="cs"/>
                <w:sz w:val="32"/>
                <w:szCs w:val="32"/>
                <w:rtl/>
              </w:rPr>
              <w:t xml:space="preserve"> برامج الحاسب الآلي </w:t>
            </w:r>
            <w:r w:rsidRPr="003A0BFF">
              <w:rPr>
                <w:rFonts w:cs="Mohammad Bold Art 1"/>
                <w:sz w:val="32"/>
                <w:szCs w:val="32"/>
                <w:rtl/>
              </w:rPr>
              <w:t>–</w:t>
            </w:r>
            <w:r w:rsidRPr="003A0BFF">
              <w:rPr>
                <w:rFonts w:cs="Mohammad Bold Art 1" w:hint="cs"/>
                <w:sz w:val="32"/>
                <w:szCs w:val="32"/>
                <w:rtl/>
              </w:rPr>
              <w:t xml:space="preserve"> التحليل</w:t>
            </w:r>
          </w:p>
        </w:tc>
      </w:tr>
      <w:tr w:rsidR="00E84AF4" w:rsidRPr="003A0BFF">
        <w:trPr>
          <w:jc w:val="center"/>
        </w:trPr>
        <w:tc>
          <w:tcPr>
            <w:tcW w:w="2786" w:type="dxa"/>
            <w:tcBorders>
              <w:left w:val="nil"/>
              <w:right w:val="nil"/>
            </w:tcBorders>
            <w:vAlign w:val="center"/>
          </w:tcPr>
          <w:p w:rsidR="00E84AF4" w:rsidRPr="003A0BFF" w:rsidRDefault="00E84AF4" w:rsidP="003A0BFF">
            <w:pPr>
              <w:ind w:right="180" w:firstLine="561"/>
              <w:jc w:val="center"/>
              <w:rPr>
                <w:rFonts w:cs="Mohammad Bold Art 1" w:hint="cs"/>
                <w:sz w:val="4"/>
                <w:szCs w:val="4"/>
                <w:rtl/>
              </w:rPr>
            </w:pPr>
          </w:p>
        </w:tc>
        <w:tc>
          <w:tcPr>
            <w:tcW w:w="240" w:type="dxa"/>
            <w:tcBorders>
              <w:top w:val="nil"/>
              <w:left w:val="nil"/>
              <w:bottom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6828"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r>
      <w:tr w:rsidR="00E84AF4" w:rsidRPr="003A0BFF">
        <w:trPr>
          <w:jc w:val="center"/>
        </w:trPr>
        <w:tc>
          <w:tcPr>
            <w:tcW w:w="2786" w:type="dxa"/>
            <w:vAlign w:val="center"/>
          </w:tcPr>
          <w:p w:rsidR="00E84AF4" w:rsidRPr="003A0BFF" w:rsidRDefault="00E84AF4" w:rsidP="003A0BFF">
            <w:pPr>
              <w:ind w:right="180"/>
              <w:jc w:val="center"/>
              <w:rPr>
                <w:rFonts w:cs="Mohammad Bold Art 1" w:hint="cs"/>
                <w:sz w:val="32"/>
                <w:szCs w:val="32"/>
                <w:rtl/>
              </w:rPr>
            </w:pPr>
            <w:r w:rsidRPr="003A0BFF">
              <w:rPr>
                <w:rFonts w:cs="Mohammad Bold Art 1" w:hint="cs"/>
                <w:sz w:val="32"/>
                <w:szCs w:val="32"/>
                <w:rtl/>
              </w:rPr>
              <w:t xml:space="preserve">تمارين لتقوية </w:t>
            </w:r>
            <w:r w:rsidR="00507003">
              <w:rPr>
                <w:rFonts w:cs="Mohammad Bold Art 1" w:hint="cs"/>
                <w:sz w:val="32"/>
                <w:szCs w:val="32"/>
                <w:rtl/>
              </w:rPr>
              <w:t xml:space="preserve">هذا </w:t>
            </w:r>
            <w:r w:rsidRPr="003A0BFF">
              <w:rPr>
                <w:rFonts w:cs="Mohammad Bold Art 1" w:hint="cs"/>
                <w:sz w:val="32"/>
                <w:szCs w:val="32"/>
                <w:rtl/>
              </w:rPr>
              <w:t>الذكاء</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 xml:space="preserve">ممارسة ألعاب العقل كالشطرنج </w:t>
            </w:r>
            <w:r w:rsidRPr="003A0BFF">
              <w:rPr>
                <w:rFonts w:cs="Mohammad Bold Art 1"/>
                <w:sz w:val="32"/>
                <w:szCs w:val="32"/>
                <w:rtl/>
              </w:rPr>
              <w:t>–</w:t>
            </w:r>
            <w:r w:rsidRPr="003A0BFF">
              <w:rPr>
                <w:rFonts w:cs="Mohammad Bold Art 1" w:hint="cs"/>
                <w:sz w:val="32"/>
                <w:szCs w:val="32"/>
                <w:rtl/>
              </w:rPr>
              <w:t xml:space="preserve"> التدريب على العمليات الحسابية بدون آلة حاسبة </w:t>
            </w:r>
            <w:r w:rsidRPr="003A0BFF">
              <w:rPr>
                <w:rFonts w:cs="Mohammad Bold Art 1"/>
                <w:sz w:val="32"/>
                <w:szCs w:val="32"/>
                <w:rtl/>
              </w:rPr>
              <w:t>–</w:t>
            </w:r>
            <w:r w:rsidRPr="003A0BFF">
              <w:rPr>
                <w:rFonts w:cs="Mohammad Bold Art 1" w:hint="cs"/>
                <w:sz w:val="32"/>
                <w:szCs w:val="32"/>
                <w:rtl/>
              </w:rPr>
              <w:t xml:space="preserve"> زيارة المتاحف أو المعارض التي تتعلق بالعلوم والرياضيات </w:t>
            </w:r>
            <w:r w:rsidRPr="003A0BFF">
              <w:rPr>
                <w:rFonts w:cs="Mohammad Bold Art 1"/>
                <w:sz w:val="32"/>
                <w:szCs w:val="32"/>
                <w:rtl/>
              </w:rPr>
              <w:t>–</w:t>
            </w:r>
            <w:r w:rsidRPr="003A0BFF">
              <w:rPr>
                <w:rFonts w:cs="Mohammad Bold Art 1" w:hint="cs"/>
                <w:sz w:val="32"/>
                <w:szCs w:val="32"/>
                <w:rtl/>
              </w:rPr>
              <w:t xml:space="preserve"> قراءة المجلات العلمية </w:t>
            </w:r>
            <w:r w:rsidRPr="003A0BFF">
              <w:rPr>
                <w:rFonts w:cs="Mohammad Bold Art 1"/>
                <w:sz w:val="32"/>
                <w:szCs w:val="32"/>
                <w:rtl/>
              </w:rPr>
              <w:t>–</w:t>
            </w:r>
            <w:r w:rsidRPr="003A0BFF">
              <w:rPr>
                <w:rFonts w:cs="Mohammad Bold Art 1" w:hint="cs"/>
                <w:sz w:val="32"/>
                <w:szCs w:val="32"/>
                <w:rtl/>
              </w:rPr>
              <w:t xml:space="preserve"> التدريب على التقدير والتخمين مثل المسافة بني منزلك والمدرسة </w:t>
            </w:r>
            <w:r w:rsidRPr="003A0BFF">
              <w:rPr>
                <w:rFonts w:cs="Mohammad Bold Art 1"/>
                <w:sz w:val="32"/>
                <w:szCs w:val="32"/>
                <w:rtl/>
              </w:rPr>
              <w:t>–</w:t>
            </w:r>
            <w:r w:rsidRPr="003A0BFF">
              <w:rPr>
                <w:rFonts w:cs="Mohammad Bold Art 1" w:hint="cs"/>
                <w:sz w:val="32"/>
                <w:szCs w:val="32"/>
                <w:rtl/>
              </w:rPr>
              <w:t xml:space="preserve"> حل الألغا</w:t>
            </w:r>
            <w:r w:rsidRPr="003A0BFF">
              <w:rPr>
                <w:rFonts w:cs="Mohammad Bold Art 1" w:hint="eastAsia"/>
                <w:sz w:val="32"/>
                <w:szCs w:val="32"/>
                <w:rtl/>
              </w:rPr>
              <w:t>ز</w:t>
            </w:r>
            <w:r w:rsidRPr="003A0BFF">
              <w:rPr>
                <w:rFonts w:cs="Mohammad Bold Art 1" w:hint="cs"/>
                <w:sz w:val="32"/>
                <w:szCs w:val="32"/>
                <w:rtl/>
              </w:rPr>
              <w:t xml:space="preserve"> </w:t>
            </w:r>
            <w:r w:rsidRPr="003A0BFF">
              <w:rPr>
                <w:rFonts w:cs="Mohammad Bold Art 1"/>
                <w:sz w:val="32"/>
                <w:szCs w:val="32"/>
                <w:rtl/>
              </w:rPr>
              <w:t>–</w:t>
            </w:r>
            <w:r w:rsidRPr="003A0BFF">
              <w:rPr>
                <w:rFonts w:cs="Mohammad Bold Art 1" w:hint="cs"/>
                <w:sz w:val="32"/>
                <w:szCs w:val="32"/>
                <w:rtl/>
              </w:rPr>
              <w:t xml:space="preserve"> عمل تجارب بسيطة في المنزل </w:t>
            </w:r>
            <w:r w:rsidRPr="003A0BFF">
              <w:rPr>
                <w:rFonts w:cs="Mohammad Bold Art 1"/>
                <w:sz w:val="32"/>
                <w:szCs w:val="32"/>
                <w:rtl/>
              </w:rPr>
              <w:t>–</w:t>
            </w:r>
            <w:r w:rsidRPr="003A0BFF">
              <w:rPr>
                <w:rFonts w:cs="Mohammad Bold Art 1" w:hint="cs"/>
                <w:sz w:val="32"/>
                <w:szCs w:val="32"/>
                <w:rtl/>
              </w:rPr>
              <w:t xml:space="preserve"> تعلم برامج جديدة في الكمبيوت</w:t>
            </w:r>
            <w:r w:rsidRPr="003A0BFF">
              <w:rPr>
                <w:rFonts w:cs="Mohammad Bold Art 1" w:hint="eastAsia"/>
                <w:sz w:val="32"/>
                <w:szCs w:val="32"/>
                <w:rtl/>
              </w:rPr>
              <w:t>ر</w:t>
            </w:r>
          </w:p>
        </w:tc>
      </w:tr>
    </w:tbl>
    <w:p w:rsidR="00E84AF4" w:rsidRPr="00E84AF4" w:rsidRDefault="00E84AF4" w:rsidP="004F6827">
      <w:pPr>
        <w:ind w:right="180"/>
        <w:jc w:val="lowKashida"/>
        <w:rPr>
          <w:rFonts w:cs="Mohammad Bold Art 1" w:hint="cs"/>
          <w:sz w:val="32"/>
          <w:szCs w:val="32"/>
          <w:rtl/>
        </w:rPr>
      </w:pPr>
      <w:r w:rsidRPr="00E84AF4">
        <w:rPr>
          <w:rFonts w:cs="Mohammad Bold Art 1" w:hint="cs"/>
          <w:sz w:val="32"/>
          <w:szCs w:val="32"/>
          <w:rtl/>
        </w:rPr>
        <w:t xml:space="preserve">ثالثاًً : الذكاء </w:t>
      </w:r>
      <w:r w:rsidRPr="00E84AF4">
        <w:rPr>
          <w:rFonts w:cs="Mohammad Bold Art 1" w:hint="cs"/>
          <w:sz w:val="70"/>
          <w:szCs w:val="70"/>
          <w:rtl/>
        </w:rPr>
        <w:t>البيئــــــي</w:t>
      </w:r>
      <w:r w:rsidRPr="00E84AF4">
        <w:rPr>
          <w:rFonts w:cs="Mohammad Bold Art 1" w:hint="cs"/>
          <w:sz w:val="32"/>
          <w:szCs w:val="32"/>
          <w:rtl/>
        </w:rPr>
        <w:t xml:space="preserve"> :</w:t>
      </w:r>
    </w:p>
    <w:tbl>
      <w:tblPr>
        <w:bidiVisual/>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2786"/>
        <w:gridCol w:w="240"/>
        <w:gridCol w:w="6828"/>
      </w:tblGrid>
      <w:tr w:rsidR="00E84AF4" w:rsidRPr="003A0BFF">
        <w:trPr>
          <w:jc w:val="center"/>
        </w:trPr>
        <w:tc>
          <w:tcPr>
            <w:tcW w:w="2786" w:type="dxa"/>
            <w:vAlign w:val="center"/>
          </w:tcPr>
          <w:p w:rsidR="00E84AF4" w:rsidRPr="003A0BFF" w:rsidRDefault="00E84AF4" w:rsidP="003A0BFF">
            <w:pPr>
              <w:ind w:right="180" w:firstLine="21"/>
              <w:jc w:val="center"/>
              <w:rPr>
                <w:rFonts w:cs="Mohammad Bold Art 1" w:hint="cs"/>
                <w:sz w:val="32"/>
                <w:szCs w:val="32"/>
                <w:rtl/>
              </w:rPr>
            </w:pPr>
            <w:r w:rsidRPr="003A0BFF">
              <w:rPr>
                <w:rFonts w:cs="Mohammad Bold Art 1" w:hint="cs"/>
                <w:sz w:val="32"/>
                <w:szCs w:val="32"/>
                <w:rtl/>
              </w:rPr>
              <w:t>أنت تتميز بــــــ</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9F0897">
            <w:pPr>
              <w:ind w:right="180" w:firstLine="561"/>
              <w:jc w:val="lowKashida"/>
              <w:rPr>
                <w:rFonts w:cs="Mohammad Bold Art 1" w:hint="cs"/>
                <w:sz w:val="32"/>
                <w:szCs w:val="32"/>
                <w:rtl/>
              </w:rPr>
            </w:pPr>
            <w:r w:rsidRPr="003A0BFF">
              <w:rPr>
                <w:rFonts w:cs="Mohammad Bold Art 1" w:hint="cs"/>
                <w:sz w:val="32"/>
                <w:szCs w:val="32"/>
                <w:rtl/>
              </w:rPr>
              <w:t xml:space="preserve">حب الحيوانات والأشجار والورود ومواضيع البيئة والذهاب لحدائق الحيوانات , حب الطبيعة وزيارة المراصد </w:t>
            </w:r>
            <w:r w:rsidRPr="003A0BFF">
              <w:rPr>
                <w:rFonts w:cs="Mohammad Bold Art 1" w:hint="cs"/>
                <w:sz w:val="32"/>
                <w:szCs w:val="32"/>
                <w:rtl/>
              </w:rPr>
              <w:lastRenderedPageBreak/>
              <w:t xml:space="preserve">الفلكية وطلعات البر والتأمل في السماء ليلاً ومشاهدة القمر </w:t>
            </w:r>
            <w:r w:rsidR="009F0897">
              <w:rPr>
                <w:rFonts w:cs="Mohammad Bold Art 1" w:hint="cs"/>
                <w:sz w:val="32"/>
                <w:szCs w:val="32"/>
                <w:rtl/>
              </w:rPr>
              <w:t>,</w:t>
            </w:r>
            <w:r w:rsidRPr="003A0BFF">
              <w:rPr>
                <w:rFonts w:cs="Mohammad Bold Art 1" w:hint="cs"/>
                <w:sz w:val="32"/>
                <w:szCs w:val="32"/>
                <w:rtl/>
              </w:rPr>
              <w:t>حب أن يكون لدي</w:t>
            </w:r>
            <w:r w:rsidR="009F0897">
              <w:rPr>
                <w:rFonts w:cs="Mohammad Bold Art 1" w:hint="cs"/>
                <w:sz w:val="32"/>
                <w:szCs w:val="32"/>
                <w:rtl/>
              </w:rPr>
              <w:t>ه</w:t>
            </w:r>
            <w:r w:rsidRPr="003A0BFF">
              <w:rPr>
                <w:rFonts w:cs="Mohammad Bold Art 1" w:hint="cs"/>
                <w:sz w:val="32"/>
                <w:szCs w:val="32"/>
                <w:rtl/>
              </w:rPr>
              <w:t xml:space="preserve"> حوض سمك </w:t>
            </w:r>
            <w:r w:rsidR="009F0897">
              <w:rPr>
                <w:rFonts w:cs="Mohammad Bold Art 1" w:hint="cs"/>
                <w:sz w:val="32"/>
                <w:szCs w:val="32"/>
                <w:rtl/>
              </w:rPr>
              <w:t>, ال</w:t>
            </w:r>
            <w:r w:rsidRPr="003A0BFF">
              <w:rPr>
                <w:rFonts w:cs="Mohammad Bold Art 1" w:hint="cs"/>
                <w:sz w:val="32"/>
                <w:szCs w:val="32"/>
                <w:rtl/>
              </w:rPr>
              <w:t xml:space="preserve">تذكر </w:t>
            </w:r>
            <w:r w:rsidR="009F0897">
              <w:rPr>
                <w:rFonts w:cs="Mohammad Bold Art 1" w:hint="cs"/>
                <w:sz w:val="32"/>
                <w:szCs w:val="32"/>
                <w:rtl/>
              </w:rPr>
              <w:t>ال</w:t>
            </w:r>
            <w:r w:rsidRPr="003A0BFF">
              <w:rPr>
                <w:rFonts w:cs="Mohammad Bold Art 1" w:hint="cs"/>
                <w:sz w:val="32"/>
                <w:szCs w:val="32"/>
                <w:rtl/>
              </w:rPr>
              <w:t xml:space="preserve">جيد </w:t>
            </w:r>
            <w:r w:rsidR="009F0897">
              <w:rPr>
                <w:rFonts w:cs="Mohammad Bold Art 1" w:hint="cs"/>
                <w:sz w:val="32"/>
                <w:szCs w:val="32"/>
                <w:rtl/>
              </w:rPr>
              <w:t>ل</w:t>
            </w:r>
            <w:r w:rsidRPr="003A0BFF">
              <w:rPr>
                <w:rFonts w:cs="Mohammad Bold Art 1" w:hint="cs"/>
                <w:sz w:val="32"/>
                <w:szCs w:val="32"/>
                <w:rtl/>
              </w:rPr>
              <w:t xml:space="preserve">أسماء الحيوانات أو الأشجار </w:t>
            </w:r>
            <w:r w:rsidR="009F0897">
              <w:rPr>
                <w:rFonts w:cs="Mohammad Bold Art 1" w:hint="cs"/>
                <w:sz w:val="32"/>
                <w:szCs w:val="32"/>
                <w:rtl/>
              </w:rPr>
              <w:t>,</w:t>
            </w:r>
            <w:r w:rsidRPr="003A0BFF">
              <w:rPr>
                <w:rFonts w:cs="Mohammad Bold Art 1" w:hint="cs"/>
                <w:sz w:val="32"/>
                <w:szCs w:val="32"/>
                <w:rtl/>
              </w:rPr>
              <w:t xml:space="preserve">حب </w:t>
            </w:r>
            <w:r w:rsidR="009F0897">
              <w:rPr>
                <w:rFonts w:cs="Mohammad Bold Art 1" w:hint="cs"/>
                <w:sz w:val="32"/>
                <w:szCs w:val="32"/>
                <w:rtl/>
              </w:rPr>
              <w:t>السؤال</w:t>
            </w:r>
            <w:r w:rsidRPr="003A0BFF">
              <w:rPr>
                <w:rFonts w:cs="Mohammad Bold Art 1" w:hint="cs"/>
                <w:sz w:val="32"/>
                <w:szCs w:val="32"/>
                <w:rtl/>
              </w:rPr>
              <w:t xml:space="preserve"> عن الشعوب وكيفية معيشتهم , حب مشاهدة أفلام الطبيعة .</w:t>
            </w:r>
          </w:p>
        </w:tc>
      </w:tr>
      <w:tr w:rsidR="00E84AF4" w:rsidRPr="003A0BFF">
        <w:trPr>
          <w:jc w:val="center"/>
        </w:trPr>
        <w:tc>
          <w:tcPr>
            <w:tcW w:w="2786"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240" w:type="dxa"/>
            <w:tcBorders>
              <w:top w:val="nil"/>
              <w:left w:val="nil"/>
              <w:bottom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6828"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r>
      <w:tr w:rsidR="00E84AF4" w:rsidRPr="003A0BFF">
        <w:trPr>
          <w:jc w:val="center"/>
        </w:trPr>
        <w:tc>
          <w:tcPr>
            <w:tcW w:w="2786" w:type="dxa"/>
            <w:vAlign w:val="center"/>
          </w:tcPr>
          <w:p w:rsidR="00E84AF4" w:rsidRPr="003A0BFF" w:rsidRDefault="00E84AF4" w:rsidP="003A0BFF">
            <w:pPr>
              <w:jc w:val="lowKashida"/>
              <w:rPr>
                <w:rFonts w:cs="Mohammad Bold Art 1" w:hint="cs"/>
                <w:sz w:val="32"/>
                <w:szCs w:val="32"/>
                <w:rtl/>
              </w:rPr>
            </w:pPr>
            <w:r w:rsidRPr="003A0BFF">
              <w:rPr>
                <w:rFonts w:cs="Mohammad Bold Art 1" w:hint="cs"/>
                <w:sz w:val="32"/>
                <w:szCs w:val="32"/>
                <w:rtl/>
              </w:rPr>
              <w:t>بعض المهن المناسبة للذكاء البيـــــــــــئي</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 xml:space="preserve">عالم آثار وحفريات </w:t>
            </w:r>
            <w:r w:rsidRPr="003A0BFF">
              <w:rPr>
                <w:rFonts w:cs="Mohammad Bold Art 1"/>
                <w:sz w:val="32"/>
                <w:szCs w:val="32"/>
                <w:rtl/>
              </w:rPr>
              <w:t>–</w:t>
            </w:r>
            <w:r w:rsidRPr="003A0BFF">
              <w:rPr>
                <w:rFonts w:cs="Mohammad Bold Art 1" w:hint="cs"/>
                <w:sz w:val="32"/>
                <w:szCs w:val="32"/>
                <w:rtl/>
              </w:rPr>
              <w:t xml:space="preserve"> عالم فلك </w:t>
            </w:r>
            <w:r w:rsidRPr="003A0BFF">
              <w:rPr>
                <w:rFonts w:cs="Mohammad Bold Art 1"/>
                <w:sz w:val="32"/>
                <w:szCs w:val="32"/>
                <w:rtl/>
              </w:rPr>
              <w:t>–</w:t>
            </w:r>
            <w:r w:rsidRPr="003A0BFF">
              <w:rPr>
                <w:rFonts w:cs="Mohammad Bold Art 1" w:hint="cs"/>
                <w:sz w:val="32"/>
                <w:szCs w:val="32"/>
                <w:rtl/>
              </w:rPr>
              <w:t xml:space="preserve"> نّحّال </w:t>
            </w:r>
            <w:r w:rsidRPr="003A0BFF">
              <w:rPr>
                <w:rFonts w:cs="Mohammad Bold Art 1"/>
                <w:sz w:val="32"/>
                <w:szCs w:val="32"/>
                <w:rtl/>
              </w:rPr>
              <w:t>–</w:t>
            </w:r>
            <w:r w:rsidRPr="003A0BFF">
              <w:rPr>
                <w:rFonts w:cs="Mohammad Bold Art 1" w:hint="cs"/>
                <w:sz w:val="32"/>
                <w:szCs w:val="32"/>
                <w:rtl/>
              </w:rPr>
              <w:t xml:space="preserve"> عالم نبات </w:t>
            </w:r>
            <w:r w:rsidRPr="003A0BFF">
              <w:rPr>
                <w:rFonts w:cs="Mohammad Bold Art 1"/>
                <w:sz w:val="32"/>
                <w:szCs w:val="32"/>
                <w:rtl/>
              </w:rPr>
              <w:t>–</w:t>
            </w:r>
            <w:r w:rsidRPr="003A0BFF">
              <w:rPr>
                <w:rFonts w:cs="Mohammad Bold Art 1" w:hint="cs"/>
                <w:sz w:val="32"/>
                <w:szCs w:val="32"/>
                <w:rtl/>
              </w:rPr>
              <w:t xml:space="preserve"> شيف ( طباخ ) </w:t>
            </w:r>
            <w:r w:rsidRPr="003A0BFF">
              <w:rPr>
                <w:rFonts w:cs="Mohammad Bold Art 1"/>
                <w:sz w:val="32"/>
                <w:szCs w:val="32"/>
                <w:rtl/>
              </w:rPr>
              <w:t>–</w:t>
            </w:r>
            <w:r w:rsidRPr="003A0BFF">
              <w:rPr>
                <w:rFonts w:cs="Mohammad Bold Art 1" w:hint="cs"/>
                <w:sz w:val="32"/>
                <w:szCs w:val="32"/>
                <w:rtl/>
              </w:rPr>
              <w:t xml:space="preserve"> عالم بيئة </w:t>
            </w:r>
            <w:r w:rsidRPr="003A0BFF">
              <w:rPr>
                <w:rFonts w:cs="Mohammad Bold Art 1"/>
                <w:sz w:val="32"/>
                <w:szCs w:val="32"/>
                <w:rtl/>
              </w:rPr>
              <w:t>–</w:t>
            </w:r>
            <w:r w:rsidRPr="003A0BFF">
              <w:rPr>
                <w:rFonts w:cs="Mohammad Bold Art 1" w:hint="cs"/>
                <w:sz w:val="32"/>
                <w:szCs w:val="32"/>
                <w:rtl/>
              </w:rPr>
              <w:t xml:space="preserve"> عالم حشرات </w:t>
            </w:r>
            <w:r w:rsidRPr="003A0BFF">
              <w:rPr>
                <w:rFonts w:cs="Mohammad Bold Art 1"/>
                <w:sz w:val="32"/>
                <w:szCs w:val="32"/>
                <w:rtl/>
              </w:rPr>
              <w:t>–</w:t>
            </w:r>
            <w:r w:rsidRPr="003A0BFF">
              <w:rPr>
                <w:rFonts w:cs="Mohammad Bold Art 1" w:hint="cs"/>
                <w:sz w:val="32"/>
                <w:szCs w:val="32"/>
                <w:rtl/>
              </w:rPr>
              <w:t xml:space="preserve"> مزارع </w:t>
            </w:r>
            <w:r w:rsidRPr="003A0BFF">
              <w:rPr>
                <w:rFonts w:cs="Mohammad Bold Art 1"/>
                <w:sz w:val="32"/>
                <w:szCs w:val="32"/>
                <w:rtl/>
              </w:rPr>
              <w:t>–</w:t>
            </w:r>
            <w:r w:rsidRPr="003A0BFF">
              <w:rPr>
                <w:rFonts w:cs="Mohammad Bold Art 1" w:hint="cs"/>
                <w:sz w:val="32"/>
                <w:szCs w:val="32"/>
                <w:rtl/>
              </w:rPr>
              <w:t xml:space="preserve"> صياد </w:t>
            </w:r>
            <w:r w:rsidRPr="003A0BFF">
              <w:rPr>
                <w:rFonts w:cs="Mohammad Bold Art 1"/>
                <w:sz w:val="32"/>
                <w:szCs w:val="32"/>
                <w:rtl/>
              </w:rPr>
              <w:t>–</w:t>
            </w:r>
            <w:r w:rsidRPr="003A0BFF">
              <w:rPr>
                <w:rFonts w:cs="Mohammad Bold Art 1" w:hint="cs"/>
                <w:sz w:val="32"/>
                <w:szCs w:val="32"/>
                <w:rtl/>
              </w:rPr>
              <w:t xml:space="preserve"> بستاني </w:t>
            </w:r>
            <w:r w:rsidRPr="003A0BFF">
              <w:rPr>
                <w:rFonts w:cs="Mohammad Bold Art 1"/>
                <w:sz w:val="32"/>
                <w:szCs w:val="32"/>
                <w:rtl/>
              </w:rPr>
              <w:t>–</w:t>
            </w:r>
            <w:r w:rsidRPr="003A0BFF">
              <w:rPr>
                <w:rFonts w:cs="Mohammad Bold Art 1" w:hint="cs"/>
                <w:sz w:val="32"/>
                <w:szCs w:val="32"/>
                <w:rtl/>
              </w:rPr>
              <w:t xml:space="preserve"> عالم بيولوجي </w:t>
            </w:r>
            <w:r w:rsidRPr="003A0BFF">
              <w:rPr>
                <w:rFonts w:cs="Mohammad Bold Art 1"/>
                <w:sz w:val="32"/>
                <w:szCs w:val="32"/>
                <w:rtl/>
              </w:rPr>
              <w:t>–</w:t>
            </w:r>
            <w:r w:rsidRPr="003A0BFF">
              <w:rPr>
                <w:rFonts w:cs="Mohammad Bold Art 1" w:hint="cs"/>
                <w:sz w:val="32"/>
                <w:szCs w:val="32"/>
                <w:rtl/>
              </w:rPr>
              <w:t xml:space="preserve"> بحري </w:t>
            </w:r>
            <w:r w:rsidRPr="003A0BFF">
              <w:rPr>
                <w:rFonts w:cs="Mohammad Bold Art 1"/>
                <w:sz w:val="32"/>
                <w:szCs w:val="32"/>
                <w:rtl/>
              </w:rPr>
              <w:t>–</w:t>
            </w:r>
            <w:r w:rsidRPr="003A0BFF">
              <w:rPr>
                <w:rFonts w:cs="Mohammad Bold Art 1" w:hint="cs"/>
                <w:sz w:val="32"/>
                <w:szCs w:val="32"/>
                <w:rtl/>
              </w:rPr>
              <w:t xml:space="preserve"> عالم أرصاد جوية </w:t>
            </w:r>
            <w:r w:rsidRPr="003A0BFF">
              <w:rPr>
                <w:rFonts w:cs="Mohammad Bold Art 1"/>
                <w:sz w:val="32"/>
                <w:szCs w:val="32"/>
                <w:rtl/>
              </w:rPr>
              <w:t>–</w:t>
            </w:r>
            <w:r w:rsidRPr="003A0BFF">
              <w:rPr>
                <w:rFonts w:cs="Mohammad Bold Art 1" w:hint="cs"/>
                <w:sz w:val="32"/>
                <w:szCs w:val="32"/>
                <w:rtl/>
              </w:rPr>
              <w:t xml:space="preserve"> المتسلق </w:t>
            </w:r>
            <w:r w:rsidRPr="003A0BFF">
              <w:rPr>
                <w:rFonts w:cs="Mohammad Bold Art 1"/>
                <w:sz w:val="32"/>
                <w:szCs w:val="32"/>
                <w:rtl/>
              </w:rPr>
              <w:t>–</w:t>
            </w:r>
            <w:r w:rsidRPr="003A0BFF">
              <w:rPr>
                <w:rFonts w:cs="Mohammad Bold Art 1" w:hint="cs"/>
                <w:sz w:val="32"/>
                <w:szCs w:val="32"/>
                <w:rtl/>
              </w:rPr>
              <w:t xml:space="preserve"> مدير الموارد الطبيعية </w:t>
            </w:r>
            <w:r w:rsidRPr="003A0BFF">
              <w:rPr>
                <w:rFonts w:cs="Mohammad Bold Art 1"/>
                <w:sz w:val="32"/>
                <w:szCs w:val="32"/>
                <w:rtl/>
              </w:rPr>
              <w:t>–</w:t>
            </w:r>
            <w:r w:rsidRPr="003A0BFF">
              <w:rPr>
                <w:rFonts w:cs="Mohammad Bold Art 1" w:hint="cs"/>
                <w:sz w:val="32"/>
                <w:szCs w:val="32"/>
                <w:rtl/>
              </w:rPr>
              <w:t xml:space="preserve"> دليل ( مترجم للطبيعة ) </w:t>
            </w:r>
            <w:r w:rsidRPr="003A0BFF">
              <w:rPr>
                <w:rFonts w:cs="Mohammad Bold Art 1"/>
                <w:sz w:val="32"/>
                <w:szCs w:val="32"/>
                <w:rtl/>
              </w:rPr>
              <w:t>–</w:t>
            </w:r>
            <w:r w:rsidRPr="003A0BFF">
              <w:rPr>
                <w:rFonts w:cs="Mohammad Bold Art 1" w:hint="cs"/>
                <w:sz w:val="32"/>
                <w:szCs w:val="32"/>
                <w:rtl/>
              </w:rPr>
              <w:t xml:space="preserve"> عالم طيور </w:t>
            </w:r>
            <w:r w:rsidRPr="003A0BFF">
              <w:rPr>
                <w:rFonts w:cs="Mohammad Bold Art 1"/>
                <w:sz w:val="32"/>
                <w:szCs w:val="32"/>
                <w:rtl/>
              </w:rPr>
              <w:t>–</w:t>
            </w:r>
            <w:r w:rsidRPr="003A0BFF">
              <w:rPr>
                <w:rFonts w:cs="Mohammad Bold Art 1" w:hint="cs"/>
                <w:sz w:val="32"/>
                <w:szCs w:val="32"/>
                <w:rtl/>
              </w:rPr>
              <w:t xml:space="preserve"> عالم حفريات </w:t>
            </w:r>
            <w:r w:rsidRPr="003A0BFF">
              <w:rPr>
                <w:rFonts w:cs="Mohammad Bold Art 1"/>
                <w:sz w:val="32"/>
                <w:szCs w:val="32"/>
                <w:rtl/>
              </w:rPr>
              <w:t>–</w:t>
            </w:r>
            <w:r w:rsidRPr="003A0BFF">
              <w:rPr>
                <w:rFonts w:cs="Mohammad Bold Art 1" w:hint="cs"/>
                <w:sz w:val="32"/>
                <w:szCs w:val="32"/>
                <w:rtl/>
              </w:rPr>
              <w:t xml:space="preserve"> عالم أنثروبولوجيا ( جسدي ) </w:t>
            </w:r>
            <w:r w:rsidRPr="003A0BFF">
              <w:rPr>
                <w:rFonts w:cs="Mohammad Bold Art 1"/>
                <w:sz w:val="32"/>
                <w:szCs w:val="32"/>
                <w:rtl/>
              </w:rPr>
              <w:t>–</w:t>
            </w:r>
            <w:r w:rsidRPr="003A0BFF">
              <w:rPr>
                <w:rFonts w:cs="Mohammad Bold Art 1" w:hint="cs"/>
                <w:sz w:val="32"/>
                <w:szCs w:val="32"/>
                <w:rtl/>
              </w:rPr>
              <w:t xml:space="preserve"> طبيب بيطري </w:t>
            </w:r>
          </w:p>
        </w:tc>
      </w:tr>
      <w:tr w:rsidR="00E84AF4" w:rsidRPr="003A0BFF">
        <w:trPr>
          <w:jc w:val="center"/>
        </w:trPr>
        <w:tc>
          <w:tcPr>
            <w:tcW w:w="2786"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240" w:type="dxa"/>
            <w:tcBorders>
              <w:top w:val="nil"/>
              <w:left w:val="nil"/>
              <w:bottom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6828"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r>
      <w:tr w:rsidR="00E84AF4" w:rsidRPr="003A0BFF">
        <w:trPr>
          <w:jc w:val="center"/>
        </w:trPr>
        <w:tc>
          <w:tcPr>
            <w:tcW w:w="2786" w:type="dxa"/>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يتعلم من خلال</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 xml:space="preserve">الظواهر </w:t>
            </w:r>
            <w:r w:rsidRPr="003A0BFF">
              <w:rPr>
                <w:rFonts w:cs="Mohammad Bold Art 1"/>
                <w:sz w:val="32"/>
                <w:szCs w:val="32"/>
                <w:rtl/>
              </w:rPr>
              <w:t>–</w:t>
            </w:r>
            <w:r w:rsidRPr="003A0BFF">
              <w:rPr>
                <w:rFonts w:cs="Mohammad Bold Art 1" w:hint="cs"/>
                <w:sz w:val="32"/>
                <w:szCs w:val="32"/>
                <w:rtl/>
              </w:rPr>
              <w:t xml:space="preserve"> التقارير </w:t>
            </w:r>
            <w:r w:rsidRPr="003A0BFF">
              <w:rPr>
                <w:rFonts w:cs="Mohammad Bold Art 1"/>
                <w:sz w:val="32"/>
                <w:szCs w:val="32"/>
                <w:rtl/>
              </w:rPr>
              <w:t>–</w:t>
            </w:r>
            <w:r w:rsidRPr="003A0BFF">
              <w:rPr>
                <w:rFonts w:cs="Mohammad Bold Art 1" w:hint="cs"/>
                <w:sz w:val="32"/>
                <w:szCs w:val="32"/>
                <w:rtl/>
              </w:rPr>
              <w:t xml:space="preserve"> المشاريع والبحوث </w:t>
            </w:r>
            <w:r w:rsidRPr="003A0BFF">
              <w:rPr>
                <w:rFonts w:cs="Mohammad Bold Art 1"/>
                <w:sz w:val="32"/>
                <w:szCs w:val="32"/>
                <w:rtl/>
              </w:rPr>
              <w:t>–</w:t>
            </w:r>
            <w:r w:rsidRPr="003A0BFF">
              <w:rPr>
                <w:rFonts w:cs="Mohammad Bold Art 1" w:hint="cs"/>
                <w:sz w:val="32"/>
                <w:szCs w:val="32"/>
                <w:rtl/>
              </w:rPr>
              <w:t xml:space="preserve"> الملاحظة والاستكشافات</w:t>
            </w:r>
          </w:p>
        </w:tc>
      </w:tr>
      <w:tr w:rsidR="00E84AF4" w:rsidRPr="003A0BFF">
        <w:trPr>
          <w:jc w:val="center"/>
        </w:trPr>
        <w:tc>
          <w:tcPr>
            <w:tcW w:w="2786"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240" w:type="dxa"/>
            <w:tcBorders>
              <w:top w:val="nil"/>
              <w:left w:val="nil"/>
              <w:bottom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6828"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r>
      <w:tr w:rsidR="00E84AF4" w:rsidRPr="003A0BFF">
        <w:trPr>
          <w:jc w:val="center"/>
        </w:trPr>
        <w:tc>
          <w:tcPr>
            <w:tcW w:w="2786" w:type="dxa"/>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وصف الذكاء</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القدرة على ملاحظات الأشياء من حولك والتعرف على هذه الأشياء كالنباتات والحيوانات  والصخور والطقس</w:t>
            </w:r>
          </w:p>
        </w:tc>
      </w:tr>
      <w:tr w:rsidR="00E84AF4" w:rsidRPr="003A0BFF">
        <w:trPr>
          <w:jc w:val="center"/>
        </w:trPr>
        <w:tc>
          <w:tcPr>
            <w:tcW w:w="2786"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240" w:type="dxa"/>
            <w:tcBorders>
              <w:top w:val="nil"/>
              <w:left w:val="nil"/>
              <w:bottom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6828"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r>
      <w:tr w:rsidR="00E84AF4" w:rsidRPr="003A0BFF">
        <w:trPr>
          <w:jc w:val="center"/>
        </w:trPr>
        <w:tc>
          <w:tcPr>
            <w:tcW w:w="2786" w:type="dxa"/>
            <w:vAlign w:val="center"/>
          </w:tcPr>
          <w:p w:rsidR="00E84AF4" w:rsidRPr="003A0BFF" w:rsidRDefault="00E84AF4" w:rsidP="003A0BFF">
            <w:pPr>
              <w:ind w:right="180"/>
              <w:jc w:val="center"/>
              <w:rPr>
                <w:rFonts w:cs="Mohammad Bold Art 1" w:hint="cs"/>
                <w:sz w:val="32"/>
                <w:szCs w:val="32"/>
                <w:rtl/>
              </w:rPr>
            </w:pPr>
            <w:r w:rsidRPr="003A0BFF">
              <w:rPr>
                <w:rFonts w:cs="Mohammad Bold Art 1" w:hint="cs"/>
                <w:sz w:val="32"/>
                <w:szCs w:val="32"/>
                <w:rtl/>
              </w:rPr>
              <w:t xml:space="preserve">تمارين لتقوية </w:t>
            </w:r>
            <w:r w:rsidR="00507003">
              <w:rPr>
                <w:rFonts w:cs="Mohammad Bold Art 1" w:hint="cs"/>
                <w:sz w:val="32"/>
                <w:szCs w:val="32"/>
                <w:rtl/>
              </w:rPr>
              <w:t xml:space="preserve">هذا </w:t>
            </w:r>
            <w:r w:rsidRPr="003A0BFF">
              <w:rPr>
                <w:rFonts w:cs="Mohammad Bold Art 1" w:hint="cs"/>
                <w:sz w:val="32"/>
                <w:szCs w:val="32"/>
                <w:rtl/>
              </w:rPr>
              <w:t>الذكاء</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 xml:space="preserve">الزراعة وملاحظة مرحل النمو </w:t>
            </w:r>
            <w:r w:rsidRPr="003A0BFF">
              <w:rPr>
                <w:rFonts w:cs="Mohammad Bold Art 1"/>
                <w:sz w:val="32"/>
                <w:szCs w:val="32"/>
                <w:rtl/>
              </w:rPr>
              <w:t>–</w:t>
            </w:r>
            <w:r w:rsidRPr="003A0BFF">
              <w:rPr>
                <w:rFonts w:cs="Mohammad Bold Art 1" w:hint="cs"/>
                <w:sz w:val="32"/>
                <w:szCs w:val="32"/>
                <w:rtl/>
              </w:rPr>
              <w:t xml:space="preserve"> عمل حديقة جماعية </w:t>
            </w:r>
            <w:r w:rsidRPr="003A0BFF">
              <w:rPr>
                <w:rFonts w:cs="Mohammad Bold Art 1"/>
                <w:sz w:val="32"/>
                <w:szCs w:val="32"/>
                <w:rtl/>
              </w:rPr>
              <w:t>–</w:t>
            </w:r>
            <w:r w:rsidRPr="003A0BFF">
              <w:rPr>
                <w:rFonts w:cs="Mohammad Bold Art 1" w:hint="cs"/>
                <w:sz w:val="32"/>
                <w:szCs w:val="32"/>
                <w:rtl/>
              </w:rPr>
              <w:t xml:space="preserve"> مراقبة الطيور </w:t>
            </w:r>
            <w:r w:rsidRPr="003A0BFF">
              <w:rPr>
                <w:rFonts w:cs="Mohammad Bold Art 1"/>
                <w:sz w:val="32"/>
                <w:szCs w:val="32"/>
                <w:rtl/>
              </w:rPr>
              <w:t>–</w:t>
            </w:r>
            <w:r w:rsidRPr="003A0BFF">
              <w:rPr>
                <w:rFonts w:cs="Mohammad Bold Art 1" w:hint="cs"/>
                <w:sz w:val="32"/>
                <w:szCs w:val="32"/>
                <w:rtl/>
              </w:rPr>
              <w:t xml:space="preserve"> مشاهدة برامج الطبيعة </w:t>
            </w:r>
            <w:r w:rsidRPr="003A0BFF">
              <w:rPr>
                <w:rFonts w:cs="Mohammad Bold Art 1"/>
                <w:sz w:val="32"/>
                <w:szCs w:val="32"/>
                <w:rtl/>
              </w:rPr>
              <w:t>–</w:t>
            </w:r>
            <w:r w:rsidRPr="003A0BFF">
              <w:rPr>
                <w:rFonts w:cs="Mohammad Bold Art 1" w:hint="cs"/>
                <w:sz w:val="32"/>
                <w:szCs w:val="32"/>
                <w:rtl/>
              </w:rPr>
              <w:t xml:space="preserve"> مشاهدة النجوم والأبراج الفلكية </w:t>
            </w:r>
            <w:r w:rsidRPr="003A0BFF">
              <w:rPr>
                <w:rFonts w:cs="Mohammad Bold Art 1"/>
                <w:sz w:val="32"/>
                <w:szCs w:val="32"/>
                <w:rtl/>
              </w:rPr>
              <w:t>–</w:t>
            </w:r>
            <w:r w:rsidRPr="003A0BFF">
              <w:rPr>
                <w:rFonts w:cs="Mohammad Bold Art 1" w:hint="cs"/>
                <w:sz w:val="32"/>
                <w:szCs w:val="32"/>
                <w:rtl/>
              </w:rPr>
              <w:t xml:space="preserve"> تعلم الطبخ ( الخضروات والأعشا</w:t>
            </w:r>
            <w:r w:rsidRPr="003A0BFF">
              <w:rPr>
                <w:rFonts w:cs="Mohammad Bold Art 1" w:hint="eastAsia"/>
                <w:sz w:val="32"/>
                <w:szCs w:val="32"/>
                <w:rtl/>
              </w:rPr>
              <w:t>ب</w:t>
            </w:r>
            <w:r w:rsidRPr="003A0BFF">
              <w:rPr>
                <w:rFonts w:cs="Mohammad Bold Art 1" w:hint="cs"/>
                <w:sz w:val="32"/>
                <w:szCs w:val="32"/>
                <w:rtl/>
              </w:rPr>
              <w:t xml:space="preserve"> ) الخروج للطبيعة </w:t>
            </w:r>
            <w:r w:rsidRPr="003A0BFF">
              <w:rPr>
                <w:rFonts w:cs="Mohammad Bold Art 1"/>
                <w:sz w:val="32"/>
                <w:szCs w:val="32"/>
                <w:rtl/>
              </w:rPr>
              <w:t>–</w:t>
            </w:r>
            <w:r w:rsidRPr="003A0BFF">
              <w:rPr>
                <w:rFonts w:cs="Mohammad Bold Art 1" w:hint="cs"/>
                <w:sz w:val="32"/>
                <w:szCs w:val="32"/>
                <w:rtl/>
              </w:rPr>
              <w:t xml:space="preserve"> تربية أسماك الزينة </w:t>
            </w:r>
            <w:r w:rsidRPr="003A0BFF">
              <w:rPr>
                <w:rFonts w:cs="Mohammad Bold Art 1"/>
                <w:sz w:val="32"/>
                <w:szCs w:val="32"/>
                <w:rtl/>
              </w:rPr>
              <w:t>–</w:t>
            </w:r>
            <w:r w:rsidRPr="003A0BFF">
              <w:rPr>
                <w:rFonts w:cs="Mohammad Bold Art 1" w:hint="cs"/>
                <w:sz w:val="32"/>
                <w:szCs w:val="32"/>
                <w:rtl/>
              </w:rPr>
              <w:t xml:space="preserve"> شراء بيت النمل وملاحظته </w:t>
            </w:r>
            <w:r w:rsidRPr="003A0BFF">
              <w:rPr>
                <w:rFonts w:cs="Mohammad Bold Art 1"/>
                <w:sz w:val="32"/>
                <w:szCs w:val="32"/>
                <w:rtl/>
              </w:rPr>
              <w:t>–</w:t>
            </w:r>
            <w:r w:rsidRPr="003A0BFF">
              <w:rPr>
                <w:rFonts w:cs="Mohammad Bold Art 1" w:hint="cs"/>
                <w:sz w:val="32"/>
                <w:szCs w:val="32"/>
                <w:rtl/>
              </w:rPr>
              <w:t xml:space="preserve"> دراسة حياة أحد الحيوانات </w:t>
            </w:r>
            <w:r w:rsidRPr="003A0BFF">
              <w:rPr>
                <w:rFonts w:cs="Mohammad Bold Art 1"/>
                <w:sz w:val="32"/>
                <w:szCs w:val="32"/>
                <w:rtl/>
              </w:rPr>
              <w:t>–</w:t>
            </w:r>
            <w:r w:rsidRPr="003A0BFF">
              <w:rPr>
                <w:rFonts w:cs="Mohammad Bold Art 1" w:hint="cs"/>
                <w:sz w:val="32"/>
                <w:szCs w:val="32"/>
                <w:rtl/>
              </w:rPr>
              <w:t xml:space="preserve"> دراسة المجرات والكواكب </w:t>
            </w:r>
            <w:r w:rsidRPr="003A0BFF">
              <w:rPr>
                <w:rFonts w:cs="Mohammad Bold Art 1"/>
                <w:sz w:val="32"/>
                <w:szCs w:val="32"/>
                <w:rtl/>
              </w:rPr>
              <w:t>–</w:t>
            </w:r>
            <w:r w:rsidRPr="003A0BFF">
              <w:rPr>
                <w:rFonts w:cs="Mohammad Bold Art 1" w:hint="cs"/>
                <w:sz w:val="32"/>
                <w:szCs w:val="32"/>
                <w:rtl/>
              </w:rPr>
              <w:t xml:space="preserve"> التطوع في حملات التشجير </w:t>
            </w:r>
            <w:r w:rsidRPr="003A0BFF">
              <w:rPr>
                <w:rFonts w:cs="Mohammad Bold Art 1"/>
                <w:sz w:val="32"/>
                <w:szCs w:val="32"/>
                <w:rtl/>
              </w:rPr>
              <w:t>–</w:t>
            </w:r>
            <w:r w:rsidRPr="003A0BFF">
              <w:rPr>
                <w:rFonts w:cs="Mohammad Bold Art 1" w:hint="cs"/>
                <w:sz w:val="32"/>
                <w:szCs w:val="32"/>
                <w:rtl/>
              </w:rPr>
              <w:t xml:space="preserve"> الانضمام لحملة حماية البيئة .</w:t>
            </w:r>
          </w:p>
        </w:tc>
      </w:tr>
    </w:tbl>
    <w:p w:rsidR="00E84AF4" w:rsidRDefault="00E84AF4" w:rsidP="00E84AF4">
      <w:pPr>
        <w:ind w:right="180" w:firstLine="561"/>
        <w:jc w:val="lowKashida"/>
        <w:rPr>
          <w:rFonts w:cs="Mohammad Bold Art 1" w:hint="cs"/>
          <w:sz w:val="14"/>
          <w:szCs w:val="14"/>
          <w:rtl/>
        </w:rPr>
      </w:pPr>
    </w:p>
    <w:p w:rsidR="00EC7782" w:rsidRDefault="00EC7782" w:rsidP="00E84AF4">
      <w:pPr>
        <w:ind w:right="180" w:firstLine="561"/>
        <w:jc w:val="lowKashida"/>
        <w:rPr>
          <w:rFonts w:cs="Mohammad Bold Art 1" w:hint="cs"/>
          <w:sz w:val="14"/>
          <w:szCs w:val="14"/>
          <w:rtl/>
        </w:rPr>
      </w:pPr>
    </w:p>
    <w:p w:rsidR="00EC7782" w:rsidRPr="00EC7782" w:rsidRDefault="00EC7782" w:rsidP="00E84AF4">
      <w:pPr>
        <w:ind w:right="180" w:firstLine="561"/>
        <w:jc w:val="lowKashida"/>
        <w:rPr>
          <w:rFonts w:cs="Mohammad Bold Art 1" w:hint="cs"/>
          <w:sz w:val="14"/>
          <w:szCs w:val="14"/>
          <w:rtl/>
        </w:rPr>
      </w:pPr>
    </w:p>
    <w:p w:rsidR="00E84AF4" w:rsidRPr="00E84AF4" w:rsidRDefault="00E84AF4" w:rsidP="00EC7782">
      <w:pPr>
        <w:ind w:right="180" w:firstLine="561"/>
        <w:jc w:val="lowKashida"/>
        <w:rPr>
          <w:rFonts w:cs="Mohammad Bold Art 1" w:hint="cs"/>
          <w:sz w:val="32"/>
          <w:szCs w:val="32"/>
          <w:rtl/>
        </w:rPr>
      </w:pPr>
      <w:r w:rsidRPr="00E84AF4">
        <w:rPr>
          <w:rFonts w:cs="Mohammad Bold Art 1" w:hint="cs"/>
          <w:sz w:val="32"/>
          <w:szCs w:val="32"/>
          <w:rtl/>
        </w:rPr>
        <w:t xml:space="preserve">رابعاً : الذكاء </w:t>
      </w:r>
      <w:r w:rsidRPr="00E84AF4">
        <w:rPr>
          <w:rFonts w:cs="Mohammad Bold Art 1" w:hint="cs"/>
          <w:sz w:val="70"/>
          <w:szCs w:val="70"/>
          <w:rtl/>
        </w:rPr>
        <w:t xml:space="preserve">الذاتــــــــــي </w:t>
      </w:r>
      <w:r w:rsidRPr="00E84AF4">
        <w:rPr>
          <w:rFonts w:cs="Mohammad Bold Art 1" w:hint="cs"/>
          <w:sz w:val="32"/>
          <w:szCs w:val="32"/>
          <w:rtl/>
        </w:rPr>
        <w:t xml:space="preserve"> :</w:t>
      </w:r>
    </w:p>
    <w:tbl>
      <w:tblPr>
        <w:bidiVisual/>
        <w:tblW w:w="0" w:type="auto"/>
        <w:tblInd w:w="9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2786"/>
        <w:gridCol w:w="240"/>
        <w:gridCol w:w="6828"/>
      </w:tblGrid>
      <w:tr w:rsidR="00E84AF4" w:rsidRPr="003A0BFF">
        <w:tc>
          <w:tcPr>
            <w:tcW w:w="2786" w:type="dxa"/>
            <w:vAlign w:val="center"/>
          </w:tcPr>
          <w:p w:rsidR="00E84AF4" w:rsidRPr="003A0BFF" w:rsidRDefault="00E84AF4" w:rsidP="003A0BFF">
            <w:pPr>
              <w:ind w:right="180"/>
              <w:jc w:val="center"/>
              <w:rPr>
                <w:rFonts w:cs="Mohammad Bold Art 1" w:hint="cs"/>
                <w:sz w:val="32"/>
                <w:szCs w:val="32"/>
                <w:rtl/>
              </w:rPr>
            </w:pPr>
            <w:r w:rsidRPr="003A0BFF">
              <w:rPr>
                <w:rFonts w:cs="Mohammad Bold Art 1" w:hint="cs"/>
                <w:sz w:val="32"/>
                <w:szCs w:val="32"/>
                <w:rtl/>
              </w:rPr>
              <w:t>أنت تتميز بــــــ</w:t>
            </w:r>
          </w:p>
        </w:tc>
        <w:tc>
          <w:tcPr>
            <w:tcW w:w="240" w:type="dxa"/>
            <w:tcBorders>
              <w:top w:val="nil"/>
              <w:bottom w:val="nil"/>
              <w:right w:val="single" w:sz="12" w:space="0" w:color="auto"/>
            </w:tcBorders>
            <w:vAlign w:val="center"/>
          </w:tcPr>
          <w:p w:rsidR="00E84AF4" w:rsidRPr="003A0BFF" w:rsidRDefault="00E84AF4" w:rsidP="003A0BFF">
            <w:pPr>
              <w:ind w:right="180" w:firstLine="561"/>
              <w:jc w:val="center"/>
              <w:rPr>
                <w:rFonts w:cs="Mohammad Bold Art 1" w:hint="cs"/>
                <w:sz w:val="32"/>
                <w:szCs w:val="32"/>
                <w:rtl/>
              </w:rPr>
            </w:pPr>
          </w:p>
        </w:tc>
        <w:tc>
          <w:tcPr>
            <w:tcW w:w="6828" w:type="dxa"/>
            <w:tcBorders>
              <w:left w:val="single" w:sz="12" w:space="0" w:color="auto"/>
            </w:tcBorders>
            <w:vAlign w:val="center"/>
          </w:tcPr>
          <w:p w:rsidR="00E84AF4" w:rsidRPr="003A0BFF" w:rsidRDefault="00E84AF4" w:rsidP="009F0897">
            <w:pPr>
              <w:ind w:right="180" w:firstLine="561"/>
              <w:jc w:val="center"/>
              <w:rPr>
                <w:rFonts w:cs="Mohammad Bold Art 1" w:hint="cs"/>
                <w:sz w:val="32"/>
                <w:szCs w:val="32"/>
                <w:rtl/>
              </w:rPr>
            </w:pPr>
            <w:r w:rsidRPr="003A0BFF">
              <w:rPr>
                <w:rFonts w:cs="Mohammad Bold Art 1" w:hint="cs"/>
                <w:sz w:val="32"/>
                <w:szCs w:val="32"/>
                <w:rtl/>
              </w:rPr>
              <w:t xml:space="preserve">حب </w:t>
            </w:r>
            <w:r w:rsidR="009F0897">
              <w:rPr>
                <w:rFonts w:cs="Mohammad Bold Art 1" w:hint="cs"/>
                <w:sz w:val="32"/>
                <w:szCs w:val="32"/>
                <w:rtl/>
              </w:rPr>
              <w:t>ال</w:t>
            </w:r>
            <w:r w:rsidRPr="003A0BFF">
              <w:rPr>
                <w:rFonts w:cs="Mohammad Bold Art 1" w:hint="cs"/>
                <w:sz w:val="32"/>
                <w:szCs w:val="32"/>
                <w:rtl/>
              </w:rPr>
              <w:t xml:space="preserve">عمل لوحدك بدل العمل الجماعي </w:t>
            </w:r>
            <w:r w:rsidRPr="003A0BFF">
              <w:rPr>
                <w:rFonts w:cs="Mohammad Bold Art 1"/>
                <w:sz w:val="32"/>
                <w:szCs w:val="32"/>
                <w:rtl/>
              </w:rPr>
              <w:t>–</w:t>
            </w:r>
            <w:r w:rsidRPr="003A0BFF">
              <w:rPr>
                <w:rFonts w:cs="Mohammad Bold Art 1" w:hint="cs"/>
                <w:sz w:val="32"/>
                <w:szCs w:val="32"/>
                <w:rtl/>
              </w:rPr>
              <w:t xml:space="preserve"> تتمسك بمعتقداتك بقوة </w:t>
            </w:r>
            <w:r w:rsidRPr="003A0BFF">
              <w:rPr>
                <w:rFonts w:cs="Mohammad Bold Art 1"/>
                <w:sz w:val="32"/>
                <w:szCs w:val="32"/>
                <w:rtl/>
              </w:rPr>
              <w:t>–</w:t>
            </w:r>
            <w:r w:rsidRPr="003A0BFF">
              <w:rPr>
                <w:rFonts w:cs="Mohammad Bold Art 1" w:hint="cs"/>
                <w:sz w:val="32"/>
                <w:szCs w:val="32"/>
                <w:rtl/>
              </w:rPr>
              <w:t xml:space="preserve"> تهتم بآراء الآخرين عنك </w:t>
            </w:r>
            <w:r w:rsidRPr="003A0BFF">
              <w:rPr>
                <w:rFonts w:cs="Mohammad Bold Art 1"/>
                <w:sz w:val="32"/>
                <w:szCs w:val="32"/>
                <w:rtl/>
              </w:rPr>
              <w:t>–</w:t>
            </w:r>
            <w:r w:rsidRPr="003A0BFF">
              <w:rPr>
                <w:rFonts w:cs="Mohammad Bold Art 1" w:hint="cs"/>
                <w:sz w:val="32"/>
                <w:szCs w:val="32"/>
                <w:rtl/>
              </w:rPr>
              <w:t xml:space="preserve"> تحب وضع أهدافك </w:t>
            </w:r>
            <w:r w:rsidRPr="003A0BFF">
              <w:rPr>
                <w:rFonts w:cs="Mohammad Bold Art 1"/>
                <w:sz w:val="32"/>
                <w:szCs w:val="32"/>
                <w:rtl/>
              </w:rPr>
              <w:t>–</w:t>
            </w:r>
            <w:r w:rsidRPr="003A0BFF">
              <w:rPr>
                <w:rFonts w:cs="Mohammad Bold Art 1" w:hint="cs"/>
                <w:sz w:val="32"/>
                <w:szCs w:val="32"/>
                <w:rtl/>
              </w:rPr>
              <w:t xml:space="preserve"> تعرف مشاعرك جيداً </w:t>
            </w:r>
            <w:r w:rsidRPr="003A0BFF">
              <w:rPr>
                <w:rFonts w:cs="Mohammad Bold Art 1"/>
                <w:sz w:val="32"/>
                <w:szCs w:val="32"/>
                <w:rtl/>
              </w:rPr>
              <w:t>–</w:t>
            </w:r>
            <w:r w:rsidRPr="003A0BFF">
              <w:rPr>
                <w:rFonts w:cs="Mohammad Bold Art 1" w:hint="cs"/>
                <w:sz w:val="32"/>
                <w:szCs w:val="32"/>
                <w:rtl/>
              </w:rPr>
              <w:t xml:space="preserve"> تفكر بعمق بنفسك </w:t>
            </w:r>
            <w:r w:rsidRPr="003A0BFF">
              <w:rPr>
                <w:rFonts w:cs="Mohammad Bold Art 1"/>
                <w:sz w:val="32"/>
                <w:szCs w:val="32"/>
                <w:rtl/>
              </w:rPr>
              <w:t>–</w:t>
            </w:r>
            <w:r w:rsidRPr="003A0BFF">
              <w:rPr>
                <w:rFonts w:cs="Mohammad Bold Art 1" w:hint="cs"/>
                <w:sz w:val="32"/>
                <w:szCs w:val="32"/>
                <w:rtl/>
              </w:rPr>
              <w:t xml:space="preserve"> تعزز نقاط قوتك وضعفك جيداً </w:t>
            </w:r>
            <w:r w:rsidRPr="003A0BFF">
              <w:rPr>
                <w:rFonts w:cs="Mohammad Bold Art 1"/>
                <w:sz w:val="32"/>
                <w:szCs w:val="32"/>
                <w:rtl/>
              </w:rPr>
              <w:t>–</w:t>
            </w:r>
            <w:r w:rsidRPr="003A0BFF">
              <w:rPr>
                <w:rFonts w:cs="Mohammad Bold Art 1" w:hint="cs"/>
                <w:sz w:val="32"/>
                <w:szCs w:val="32"/>
                <w:rtl/>
              </w:rPr>
              <w:t xml:space="preserve"> تكتب أفكارك ومذكراتك ومشاعرك أو قصة حياتك </w:t>
            </w:r>
            <w:r w:rsidRPr="003A0BFF">
              <w:rPr>
                <w:rFonts w:cs="Mohammad Bold Art 1"/>
                <w:sz w:val="32"/>
                <w:szCs w:val="32"/>
                <w:rtl/>
              </w:rPr>
              <w:t>–</w:t>
            </w:r>
            <w:r w:rsidRPr="003A0BFF">
              <w:rPr>
                <w:rFonts w:cs="Mohammad Bold Art 1" w:hint="cs"/>
                <w:sz w:val="32"/>
                <w:szCs w:val="32"/>
                <w:rtl/>
              </w:rPr>
              <w:t xml:space="preserve"> تفكر بالمستقبل ماذا ستكون </w:t>
            </w:r>
            <w:r w:rsidRPr="003A0BFF">
              <w:rPr>
                <w:rFonts w:cs="Mohammad Bold Art 1"/>
                <w:sz w:val="32"/>
                <w:szCs w:val="32"/>
                <w:rtl/>
              </w:rPr>
              <w:t>–</w:t>
            </w:r>
            <w:r w:rsidRPr="003A0BFF">
              <w:rPr>
                <w:rFonts w:cs="Mohammad Bold Art 1" w:hint="cs"/>
                <w:sz w:val="32"/>
                <w:szCs w:val="32"/>
                <w:rtl/>
              </w:rPr>
              <w:t xml:space="preserve"> تحب التأمل </w:t>
            </w:r>
            <w:r w:rsidRPr="003A0BFF">
              <w:rPr>
                <w:rFonts w:cs="Mohammad Bold Art 1"/>
                <w:sz w:val="32"/>
                <w:szCs w:val="32"/>
                <w:rtl/>
              </w:rPr>
              <w:t>–</w:t>
            </w:r>
            <w:r w:rsidRPr="003A0BFF">
              <w:rPr>
                <w:rFonts w:cs="Mohammad Bold Art 1" w:hint="cs"/>
                <w:sz w:val="32"/>
                <w:szCs w:val="32"/>
                <w:rtl/>
              </w:rPr>
              <w:t xml:space="preserve"> تستطيع اكتشاف عيوب وقوة الآخرين .</w:t>
            </w:r>
          </w:p>
        </w:tc>
      </w:tr>
      <w:tr w:rsidR="00E84AF4" w:rsidRPr="003A0BFF">
        <w:tc>
          <w:tcPr>
            <w:tcW w:w="2786" w:type="dxa"/>
            <w:tcBorders>
              <w:left w:val="nil"/>
              <w:right w:val="nil"/>
            </w:tcBorders>
            <w:vAlign w:val="center"/>
          </w:tcPr>
          <w:p w:rsidR="00E84AF4" w:rsidRPr="003A0BFF" w:rsidRDefault="00E84AF4" w:rsidP="003A0BFF">
            <w:pPr>
              <w:ind w:right="180" w:firstLine="561"/>
              <w:jc w:val="center"/>
              <w:rPr>
                <w:rFonts w:cs="Mohammad Bold Art 1" w:hint="cs"/>
                <w:sz w:val="4"/>
                <w:szCs w:val="4"/>
                <w:rtl/>
              </w:rPr>
            </w:pPr>
          </w:p>
        </w:tc>
        <w:tc>
          <w:tcPr>
            <w:tcW w:w="240" w:type="dxa"/>
            <w:tcBorders>
              <w:top w:val="nil"/>
              <w:left w:val="nil"/>
              <w:bottom w:val="nil"/>
              <w:right w:val="nil"/>
            </w:tcBorders>
            <w:vAlign w:val="center"/>
          </w:tcPr>
          <w:p w:rsidR="00E84AF4" w:rsidRPr="003A0BFF" w:rsidRDefault="00E84AF4" w:rsidP="003A0BFF">
            <w:pPr>
              <w:ind w:right="180" w:firstLine="561"/>
              <w:jc w:val="center"/>
              <w:rPr>
                <w:rFonts w:cs="Mohammad Bold Art 1" w:hint="cs"/>
                <w:sz w:val="4"/>
                <w:szCs w:val="4"/>
                <w:rtl/>
              </w:rPr>
            </w:pPr>
          </w:p>
        </w:tc>
        <w:tc>
          <w:tcPr>
            <w:tcW w:w="6828" w:type="dxa"/>
            <w:tcBorders>
              <w:left w:val="nil"/>
              <w:right w:val="nil"/>
            </w:tcBorders>
            <w:vAlign w:val="center"/>
          </w:tcPr>
          <w:p w:rsidR="00E84AF4" w:rsidRPr="003A0BFF" w:rsidRDefault="00E84AF4" w:rsidP="003A0BFF">
            <w:pPr>
              <w:ind w:right="180" w:firstLine="561"/>
              <w:jc w:val="center"/>
              <w:rPr>
                <w:rFonts w:cs="Mohammad Bold Art 1" w:hint="cs"/>
                <w:sz w:val="4"/>
                <w:szCs w:val="4"/>
                <w:rtl/>
              </w:rPr>
            </w:pPr>
          </w:p>
        </w:tc>
      </w:tr>
      <w:tr w:rsidR="00E84AF4" w:rsidRPr="003A0BFF">
        <w:tc>
          <w:tcPr>
            <w:tcW w:w="2786" w:type="dxa"/>
            <w:vAlign w:val="center"/>
          </w:tcPr>
          <w:p w:rsidR="00E84AF4" w:rsidRPr="003A0BFF" w:rsidRDefault="00E84AF4" w:rsidP="003A0BFF">
            <w:pPr>
              <w:ind w:right="180" w:firstLine="21"/>
              <w:jc w:val="center"/>
              <w:rPr>
                <w:rFonts w:cs="Mohammad Bold Art 1" w:hint="cs"/>
                <w:sz w:val="32"/>
                <w:szCs w:val="32"/>
                <w:rtl/>
              </w:rPr>
            </w:pPr>
            <w:r w:rsidRPr="003A0BFF">
              <w:rPr>
                <w:rFonts w:cs="Mohammad Bold Art 1" w:hint="cs"/>
                <w:sz w:val="32"/>
                <w:szCs w:val="32"/>
                <w:rtl/>
              </w:rPr>
              <w:t>بعض المهن المناسبة للذكاء الذاتــــــــــي</w:t>
            </w:r>
          </w:p>
        </w:tc>
        <w:tc>
          <w:tcPr>
            <w:tcW w:w="240" w:type="dxa"/>
            <w:tcBorders>
              <w:top w:val="nil"/>
              <w:bottom w:val="nil"/>
              <w:right w:val="single" w:sz="12" w:space="0" w:color="auto"/>
            </w:tcBorders>
            <w:vAlign w:val="center"/>
          </w:tcPr>
          <w:p w:rsidR="00E84AF4" w:rsidRPr="003A0BFF" w:rsidRDefault="00E84AF4" w:rsidP="003A0BFF">
            <w:pPr>
              <w:ind w:right="180" w:firstLine="561"/>
              <w:jc w:val="center"/>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center"/>
              <w:rPr>
                <w:rFonts w:cs="Mohammad Bold Art 1" w:hint="cs"/>
                <w:sz w:val="32"/>
                <w:szCs w:val="32"/>
                <w:rtl/>
              </w:rPr>
            </w:pPr>
            <w:r w:rsidRPr="003A0BFF">
              <w:rPr>
                <w:rFonts w:cs="Mohammad Bold Art 1" w:hint="cs"/>
                <w:sz w:val="32"/>
                <w:szCs w:val="32"/>
                <w:rtl/>
              </w:rPr>
              <w:t xml:space="preserve">مخرج </w:t>
            </w:r>
            <w:r w:rsidRPr="003A0BFF">
              <w:rPr>
                <w:rFonts w:cs="Mohammad Bold Art 1"/>
                <w:sz w:val="32"/>
                <w:szCs w:val="32"/>
                <w:rtl/>
              </w:rPr>
              <w:t>–</w:t>
            </w:r>
            <w:r w:rsidRPr="003A0BFF">
              <w:rPr>
                <w:rFonts w:cs="Mohammad Bold Art 1" w:hint="cs"/>
                <w:sz w:val="32"/>
                <w:szCs w:val="32"/>
                <w:rtl/>
              </w:rPr>
              <w:t xml:space="preserve"> ممثل </w:t>
            </w:r>
            <w:r w:rsidRPr="003A0BFF">
              <w:rPr>
                <w:rFonts w:cs="Mohammad Bold Art 1"/>
                <w:sz w:val="32"/>
                <w:szCs w:val="32"/>
                <w:rtl/>
              </w:rPr>
              <w:t>–</w:t>
            </w:r>
            <w:r w:rsidRPr="003A0BFF">
              <w:rPr>
                <w:rFonts w:cs="Mohammad Bold Art 1" w:hint="cs"/>
                <w:sz w:val="32"/>
                <w:szCs w:val="32"/>
                <w:rtl/>
              </w:rPr>
              <w:t xml:space="preserve"> محقق فنان </w:t>
            </w:r>
            <w:r w:rsidRPr="003A0BFF">
              <w:rPr>
                <w:rFonts w:cs="Mohammad Bold Art 1"/>
                <w:sz w:val="32"/>
                <w:szCs w:val="32"/>
                <w:rtl/>
              </w:rPr>
              <w:t>–</w:t>
            </w:r>
            <w:r w:rsidRPr="003A0BFF">
              <w:rPr>
                <w:rFonts w:cs="Mohammad Bold Art 1" w:hint="cs"/>
                <w:sz w:val="32"/>
                <w:szCs w:val="32"/>
                <w:rtl/>
              </w:rPr>
              <w:t xml:space="preserve"> مستشار </w:t>
            </w:r>
            <w:r w:rsidRPr="003A0BFF">
              <w:rPr>
                <w:rFonts w:cs="Mohammad Bold Art 1"/>
                <w:sz w:val="32"/>
                <w:szCs w:val="32"/>
                <w:rtl/>
              </w:rPr>
              <w:t>–</w:t>
            </w:r>
            <w:r w:rsidRPr="003A0BFF">
              <w:rPr>
                <w:rFonts w:cs="Mohammad Bold Art 1" w:hint="cs"/>
                <w:sz w:val="32"/>
                <w:szCs w:val="32"/>
                <w:rtl/>
              </w:rPr>
              <w:t xml:space="preserve"> كاتب </w:t>
            </w:r>
            <w:r w:rsidRPr="003A0BFF">
              <w:rPr>
                <w:rFonts w:cs="Mohammad Bold Art 1"/>
                <w:sz w:val="32"/>
                <w:szCs w:val="32"/>
                <w:rtl/>
              </w:rPr>
              <w:t>–</w:t>
            </w:r>
            <w:r w:rsidRPr="003A0BFF">
              <w:rPr>
                <w:rFonts w:cs="Mohammad Bold Art 1" w:hint="cs"/>
                <w:sz w:val="32"/>
                <w:szCs w:val="32"/>
                <w:rtl/>
              </w:rPr>
              <w:t xml:space="preserve"> معالج نفسي </w:t>
            </w:r>
            <w:r w:rsidRPr="003A0BFF">
              <w:rPr>
                <w:rFonts w:cs="Mohammad Bold Art 1"/>
                <w:sz w:val="32"/>
                <w:szCs w:val="32"/>
                <w:rtl/>
              </w:rPr>
              <w:t>–</w:t>
            </w:r>
            <w:r w:rsidRPr="003A0BFF">
              <w:rPr>
                <w:rFonts w:cs="Mohammad Bold Art 1" w:hint="cs"/>
                <w:sz w:val="32"/>
                <w:szCs w:val="32"/>
                <w:rtl/>
              </w:rPr>
              <w:t xml:space="preserve"> مدرس علم نفس </w:t>
            </w:r>
            <w:r w:rsidRPr="003A0BFF">
              <w:rPr>
                <w:rFonts w:cs="Mohammad Bold Art 1"/>
                <w:sz w:val="32"/>
                <w:szCs w:val="32"/>
                <w:rtl/>
              </w:rPr>
              <w:t>–</w:t>
            </w:r>
            <w:r w:rsidRPr="003A0BFF">
              <w:rPr>
                <w:rFonts w:cs="Mohammad Bold Art 1" w:hint="cs"/>
                <w:sz w:val="32"/>
                <w:szCs w:val="32"/>
                <w:rtl/>
              </w:rPr>
              <w:t xml:space="preserve"> باحث </w:t>
            </w:r>
            <w:r w:rsidRPr="003A0BFF">
              <w:rPr>
                <w:rFonts w:cs="Mohammad Bold Art 1"/>
                <w:sz w:val="32"/>
                <w:szCs w:val="32"/>
                <w:rtl/>
              </w:rPr>
              <w:t>–</w:t>
            </w:r>
            <w:r w:rsidRPr="003A0BFF">
              <w:rPr>
                <w:rFonts w:cs="Mohammad Bold Art 1" w:hint="cs"/>
                <w:sz w:val="32"/>
                <w:szCs w:val="32"/>
                <w:rtl/>
              </w:rPr>
              <w:t xml:space="preserve"> فيلسوف </w:t>
            </w:r>
            <w:r w:rsidRPr="003A0BFF">
              <w:rPr>
                <w:rFonts w:cs="Mohammad Bold Art 1"/>
                <w:sz w:val="32"/>
                <w:szCs w:val="32"/>
                <w:rtl/>
              </w:rPr>
              <w:t>–</w:t>
            </w:r>
            <w:r w:rsidRPr="003A0BFF">
              <w:rPr>
                <w:rFonts w:cs="Mohammad Bold Art 1" w:hint="cs"/>
                <w:sz w:val="32"/>
                <w:szCs w:val="32"/>
                <w:rtl/>
              </w:rPr>
              <w:t xml:space="preserve"> شاعر </w:t>
            </w:r>
            <w:r w:rsidRPr="003A0BFF">
              <w:rPr>
                <w:rFonts w:cs="Mohammad Bold Art 1"/>
                <w:sz w:val="32"/>
                <w:szCs w:val="32"/>
                <w:rtl/>
              </w:rPr>
              <w:t>–</w:t>
            </w:r>
            <w:r w:rsidRPr="003A0BFF">
              <w:rPr>
                <w:rFonts w:cs="Mohammad Bold Art 1" w:hint="cs"/>
                <w:sz w:val="32"/>
                <w:szCs w:val="32"/>
                <w:rtl/>
              </w:rPr>
              <w:t xml:space="preserve"> مدرب شخصي </w:t>
            </w:r>
            <w:r w:rsidRPr="003A0BFF">
              <w:rPr>
                <w:rFonts w:cs="Mohammad Bold Art 1"/>
                <w:sz w:val="32"/>
                <w:szCs w:val="32"/>
                <w:rtl/>
              </w:rPr>
              <w:t>–</w:t>
            </w:r>
            <w:r w:rsidRPr="003A0BFF">
              <w:rPr>
                <w:rFonts w:cs="Mohammad Bold Art 1" w:hint="cs"/>
                <w:sz w:val="32"/>
                <w:szCs w:val="32"/>
                <w:rtl/>
              </w:rPr>
              <w:t xml:space="preserve"> قائد </w:t>
            </w:r>
            <w:r w:rsidRPr="003A0BFF">
              <w:rPr>
                <w:rFonts w:cs="Mohammad Bold Art 1"/>
                <w:sz w:val="32"/>
                <w:szCs w:val="32"/>
                <w:rtl/>
              </w:rPr>
              <w:t>–</w:t>
            </w:r>
            <w:r w:rsidRPr="003A0BFF">
              <w:rPr>
                <w:rFonts w:cs="Mohammad Bold Art 1" w:hint="cs"/>
                <w:sz w:val="32"/>
                <w:szCs w:val="32"/>
                <w:rtl/>
              </w:rPr>
              <w:t xml:space="preserve"> عالم دين </w:t>
            </w:r>
            <w:r w:rsidRPr="003A0BFF">
              <w:rPr>
                <w:rFonts w:cs="Mohammad Bold Art 1"/>
                <w:sz w:val="32"/>
                <w:szCs w:val="32"/>
                <w:rtl/>
              </w:rPr>
              <w:t>–</w:t>
            </w:r>
            <w:r w:rsidRPr="003A0BFF">
              <w:rPr>
                <w:rFonts w:cs="Mohammad Bold Art 1" w:hint="cs"/>
                <w:sz w:val="32"/>
                <w:szCs w:val="32"/>
                <w:rtl/>
              </w:rPr>
              <w:t xml:space="preserve"> تعمل الأعمال الفنية اليدوية </w:t>
            </w:r>
            <w:r w:rsidRPr="003A0BFF">
              <w:rPr>
                <w:rFonts w:cs="Mohammad Bold Art 1"/>
                <w:sz w:val="32"/>
                <w:szCs w:val="32"/>
                <w:rtl/>
              </w:rPr>
              <w:t>–</w:t>
            </w:r>
            <w:r w:rsidRPr="003A0BFF">
              <w:rPr>
                <w:rFonts w:cs="Mohammad Bold Art 1" w:hint="cs"/>
                <w:sz w:val="32"/>
                <w:szCs w:val="32"/>
                <w:rtl/>
              </w:rPr>
              <w:t xml:space="preserve"> متخصص علاج طبيعي </w:t>
            </w:r>
            <w:r w:rsidRPr="003A0BFF">
              <w:rPr>
                <w:rFonts w:cs="Mohammad Bold Art 1"/>
                <w:sz w:val="32"/>
                <w:szCs w:val="32"/>
                <w:rtl/>
              </w:rPr>
              <w:t>–</w:t>
            </w:r>
            <w:r w:rsidRPr="003A0BFF">
              <w:rPr>
                <w:rFonts w:cs="Mohammad Bold Art 1" w:hint="cs"/>
                <w:sz w:val="32"/>
                <w:szCs w:val="32"/>
                <w:rtl/>
              </w:rPr>
              <w:t xml:space="preserve"> مخترع </w:t>
            </w:r>
            <w:r w:rsidRPr="003A0BFF">
              <w:rPr>
                <w:rFonts w:cs="Mohammad Bold Art 1"/>
                <w:sz w:val="32"/>
                <w:szCs w:val="32"/>
                <w:rtl/>
              </w:rPr>
              <w:t>–</w:t>
            </w:r>
            <w:r w:rsidRPr="003A0BFF">
              <w:rPr>
                <w:rFonts w:cs="Mohammad Bold Art 1" w:hint="cs"/>
                <w:sz w:val="32"/>
                <w:szCs w:val="32"/>
                <w:rtl/>
              </w:rPr>
              <w:t xml:space="preserve"> معالج يدوي </w:t>
            </w:r>
            <w:r w:rsidRPr="003A0BFF">
              <w:rPr>
                <w:rFonts w:cs="Mohammad Bold Art 1"/>
                <w:sz w:val="32"/>
                <w:szCs w:val="32"/>
                <w:rtl/>
              </w:rPr>
              <w:t>–</w:t>
            </w:r>
            <w:r w:rsidRPr="003A0BFF">
              <w:rPr>
                <w:rFonts w:cs="Mohammad Bold Art 1" w:hint="cs"/>
                <w:sz w:val="32"/>
                <w:szCs w:val="32"/>
                <w:rtl/>
              </w:rPr>
              <w:t xml:space="preserve"> ممول أو منتج</w:t>
            </w:r>
          </w:p>
        </w:tc>
      </w:tr>
      <w:tr w:rsidR="00E84AF4" w:rsidRPr="003A0BFF">
        <w:tc>
          <w:tcPr>
            <w:tcW w:w="2786" w:type="dxa"/>
            <w:tcBorders>
              <w:left w:val="nil"/>
              <w:right w:val="nil"/>
            </w:tcBorders>
            <w:vAlign w:val="center"/>
          </w:tcPr>
          <w:p w:rsidR="00E84AF4" w:rsidRPr="003A0BFF" w:rsidRDefault="00E84AF4" w:rsidP="003A0BFF">
            <w:pPr>
              <w:ind w:right="180" w:firstLine="561"/>
              <w:jc w:val="center"/>
              <w:rPr>
                <w:rFonts w:cs="Mohammad Bold Art 1" w:hint="cs"/>
                <w:sz w:val="4"/>
                <w:szCs w:val="4"/>
                <w:rtl/>
              </w:rPr>
            </w:pPr>
          </w:p>
        </w:tc>
        <w:tc>
          <w:tcPr>
            <w:tcW w:w="240" w:type="dxa"/>
            <w:tcBorders>
              <w:top w:val="nil"/>
              <w:left w:val="nil"/>
              <w:bottom w:val="nil"/>
              <w:right w:val="nil"/>
            </w:tcBorders>
            <w:vAlign w:val="center"/>
          </w:tcPr>
          <w:p w:rsidR="00E84AF4" w:rsidRPr="003A0BFF" w:rsidRDefault="00E84AF4" w:rsidP="003A0BFF">
            <w:pPr>
              <w:ind w:right="180" w:firstLine="561"/>
              <w:jc w:val="center"/>
              <w:rPr>
                <w:rFonts w:cs="Mohammad Bold Art 1" w:hint="cs"/>
                <w:sz w:val="4"/>
                <w:szCs w:val="4"/>
                <w:rtl/>
              </w:rPr>
            </w:pPr>
          </w:p>
        </w:tc>
        <w:tc>
          <w:tcPr>
            <w:tcW w:w="6828" w:type="dxa"/>
            <w:tcBorders>
              <w:left w:val="nil"/>
              <w:right w:val="nil"/>
            </w:tcBorders>
            <w:vAlign w:val="center"/>
          </w:tcPr>
          <w:p w:rsidR="00E84AF4" w:rsidRPr="003A0BFF" w:rsidRDefault="00E84AF4" w:rsidP="003A0BFF">
            <w:pPr>
              <w:ind w:right="180" w:firstLine="561"/>
              <w:jc w:val="center"/>
              <w:rPr>
                <w:rFonts w:cs="Mohammad Bold Art 1" w:hint="cs"/>
                <w:sz w:val="4"/>
                <w:szCs w:val="4"/>
                <w:rtl/>
              </w:rPr>
            </w:pPr>
          </w:p>
        </w:tc>
      </w:tr>
      <w:tr w:rsidR="00E84AF4" w:rsidRPr="003A0BFF">
        <w:tc>
          <w:tcPr>
            <w:tcW w:w="2786" w:type="dxa"/>
            <w:vAlign w:val="center"/>
          </w:tcPr>
          <w:p w:rsidR="00E84AF4" w:rsidRPr="003A0BFF" w:rsidRDefault="00E84AF4" w:rsidP="003A0BFF">
            <w:pPr>
              <w:ind w:right="180" w:firstLine="561"/>
              <w:jc w:val="center"/>
              <w:rPr>
                <w:rFonts w:cs="Mohammad Bold Art 1" w:hint="cs"/>
                <w:sz w:val="32"/>
                <w:szCs w:val="32"/>
                <w:rtl/>
              </w:rPr>
            </w:pPr>
            <w:r w:rsidRPr="003A0BFF">
              <w:rPr>
                <w:rFonts w:cs="Mohammad Bold Art 1" w:hint="cs"/>
                <w:sz w:val="32"/>
                <w:szCs w:val="32"/>
                <w:rtl/>
              </w:rPr>
              <w:t>يتعلم من خلال</w:t>
            </w:r>
          </w:p>
        </w:tc>
        <w:tc>
          <w:tcPr>
            <w:tcW w:w="240" w:type="dxa"/>
            <w:tcBorders>
              <w:top w:val="nil"/>
              <w:bottom w:val="nil"/>
              <w:right w:val="single" w:sz="12" w:space="0" w:color="auto"/>
            </w:tcBorders>
            <w:vAlign w:val="center"/>
          </w:tcPr>
          <w:p w:rsidR="00E84AF4" w:rsidRPr="003A0BFF" w:rsidRDefault="00E84AF4" w:rsidP="003A0BFF">
            <w:pPr>
              <w:ind w:right="180" w:firstLine="561"/>
              <w:jc w:val="center"/>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center"/>
              <w:rPr>
                <w:rFonts w:cs="Mohammad Bold Art 1" w:hint="cs"/>
                <w:sz w:val="32"/>
                <w:szCs w:val="32"/>
                <w:rtl/>
              </w:rPr>
            </w:pPr>
            <w:r w:rsidRPr="003A0BFF">
              <w:rPr>
                <w:rFonts w:cs="Mohammad Bold Art 1" w:hint="cs"/>
                <w:sz w:val="32"/>
                <w:szCs w:val="32"/>
                <w:rtl/>
              </w:rPr>
              <w:t xml:space="preserve">المشاريع الفردية </w:t>
            </w:r>
            <w:r w:rsidRPr="003A0BFF">
              <w:rPr>
                <w:rFonts w:cs="Mohammad Bold Art 1"/>
                <w:sz w:val="32"/>
                <w:szCs w:val="32"/>
                <w:rtl/>
              </w:rPr>
              <w:t>–</w:t>
            </w:r>
            <w:r w:rsidRPr="003A0BFF">
              <w:rPr>
                <w:rFonts w:cs="Mohammad Bold Art 1" w:hint="cs"/>
                <w:sz w:val="32"/>
                <w:szCs w:val="32"/>
                <w:rtl/>
              </w:rPr>
              <w:t xml:space="preserve"> الاستطلاعات </w:t>
            </w:r>
            <w:r w:rsidRPr="003A0BFF">
              <w:rPr>
                <w:rFonts w:cs="Mohammad Bold Art 1"/>
                <w:sz w:val="32"/>
                <w:szCs w:val="32"/>
                <w:rtl/>
              </w:rPr>
              <w:t>–</w:t>
            </w:r>
            <w:r w:rsidRPr="003A0BFF">
              <w:rPr>
                <w:rFonts w:cs="Mohammad Bold Art 1" w:hint="cs"/>
                <w:sz w:val="32"/>
                <w:szCs w:val="32"/>
                <w:rtl/>
              </w:rPr>
              <w:t xml:space="preserve"> المجلات </w:t>
            </w:r>
            <w:r w:rsidRPr="003A0BFF">
              <w:rPr>
                <w:rFonts w:cs="Mohammad Bold Art 1"/>
                <w:sz w:val="32"/>
                <w:szCs w:val="32"/>
                <w:rtl/>
              </w:rPr>
              <w:t>–</w:t>
            </w:r>
            <w:r w:rsidRPr="003A0BFF">
              <w:rPr>
                <w:rFonts w:cs="Mohammad Bold Art 1" w:hint="cs"/>
                <w:sz w:val="32"/>
                <w:szCs w:val="32"/>
                <w:rtl/>
              </w:rPr>
              <w:t xml:space="preserve"> حل المشكلات </w:t>
            </w:r>
            <w:r w:rsidRPr="003A0BFF">
              <w:rPr>
                <w:rFonts w:cs="Mohammad Bold Art 1"/>
                <w:sz w:val="32"/>
                <w:szCs w:val="32"/>
                <w:rtl/>
              </w:rPr>
              <w:t>–</w:t>
            </w:r>
            <w:r w:rsidRPr="003A0BFF">
              <w:rPr>
                <w:rFonts w:cs="Mohammad Bold Art 1" w:hint="cs"/>
                <w:sz w:val="32"/>
                <w:szCs w:val="32"/>
                <w:rtl/>
              </w:rPr>
              <w:t xml:space="preserve"> السيرة الذاتية</w:t>
            </w:r>
          </w:p>
        </w:tc>
      </w:tr>
      <w:tr w:rsidR="00E84AF4" w:rsidRPr="003A0BFF">
        <w:tc>
          <w:tcPr>
            <w:tcW w:w="2786" w:type="dxa"/>
            <w:tcBorders>
              <w:left w:val="nil"/>
              <w:right w:val="nil"/>
            </w:tcBorders>
            <w:vAlign w:val="center"/>
          </w:tcPr>
          <w:p w:rsidR="00E84AF4" w:rsidRPr="003A0BFF" w:rsidRDefault="00E84AF4" w:rsidP="003A0BFF">
            <w:pPr>
              <w:ind w:right="180" w:firstLine="561"/>
              <w:jc w:val="center"/>
              <w:rPr>
                <w:rFonts w:cs="Mohammad Bold Art 1" w:hint="cs"/>
                <w:sz w:val="4"/>
                <w:szCs w:val="4"/>
                <w:rtl/>
              </w:rPr>
            </w:pPr>
          </w:p>
        </w:tc>
        <w:tc>
          <w:tcPr>
            <w:tcW w:w="240" w:type="dxa"/>
            <w:tcBorders>
              <w:top w:val="nil"/>
              <w:left w:val="nil"/>
              <w:bottom w:val="nil"/>
              <w:right w:val="nil"/>
            </w:tcBorders>
            <w:vAlign w:val="center"/>
          </w:tcPr>
          <w:p w:rsidR="00E84AF4" w:rsidRPr="003A0BFF" w:rsidRDefault="00E84AF4" w:rsidP="003A0BFF">
            <w:pPr>
              <w:ind w:right="180" w:firstLine="561"/>
              <w:jc w:val="center"/>
              <w:rPr>
                <w:rFonts w:cs="Mohammad Bold Art 1" w:hint="cs"/>
                <w:sz w:val="4"/>
                <w:szCs w:val="4"/>
                <w:rtl/>
              </w:rPr>
            </w:pPr>
          </w:p>
        </w:tc>
        <w:tc>
          <w:tcPr>
            <w:tcW w:w="6828" w:type="dxa"/>
            <w:tcBorders>
              <w:left w:val="nil"/>
              <w:right w:val="nil"/>
            </w:tcBorders>
            <w:vAlign w:val="center"/>
          </w:tcPr>
          <w:p w:rsidR="00E84AF4" w:rsidRPr="003A0BFF" w:rsidRDefault="00E84AF4" w:rsidP="003A0BFF">
            <w:pPr>
              <w:ind w:right="180" w:firstLine="561"/>
              <w:jc w:val="center"/>
              <w:rPr>
                <w:rFonts w:cs="Mohammad Bold Art 1" w:hint="cs"/>
                <w:sz w:val="4"/>
                <w:szCs w:val="4"/>
                <w:rtl/>
              </w:rPr>
            </w:pPr>
          </w:p>
        </w:tc>
      </w:tr>
      <w:tr w:rsidR="00E84AF4" w:rsidRPr="003A0BFF">
        <w:tc>
          <w:tcPr>
            <w:tcW w:w="2786" w:type="dxa"/>
            <w:vAlign w:val="center"/>
          </w:tcPr>
          <w:p w:rsidR="00E84AF4" w:rsidRPr="003A0BFF" w:rsidRDefault="00E84AF4" w:rsidP="003A0BFF">
            <w:pPr>
              <w:ind w:right="180" w:firstLine="561"/>
              <w:jc w:val="center"/>
              <w:rPr>
                <w:rFonts w:cs="Mohammad Bold Art 1" w:hint="cs"/>
                <w:sz w:val="32"/>
                <w:szCs w:val="32"/>
                <w:rtl/>
              </w:rPr>
            </w:pPr>
            <w:r w:rsidRPr="003A0BFF">
              <w:rPr>
                <w:rFonts w:cs="Mohammad Bold Art 1" w:hint="cs"/>
                <w:sz w:val="32"/>
                <w:szCs w:val="32"/>
                <w:rtl/>
              </w:rPr>
              <w:t>وصف الذكاء</w:t>
            </w:r>
          </w:p>
        </w:tc>
        <w:tc>
          <w:tcPr>
            <w:tcW w:w="240" w:type="dxa"/>
            <w:tcBorders>
              <w:top w:val="nil"/>
              <w:bottom w:val="nil"/>
              <w:right w:val="single" w:sz="12" w:space="0" w:color="auto"/>
            </w:tcBorders>
            <w:vAlign w:val="center"/>
          </w:tcPr>
          <w:p w:rsidR="00E84AF4" w:rsidRPr="003A0BFF" w:rsidRDefault="00E84AF4" w:rsidP="003A0BFF">
            <w:pPr>
              <w:ind w:right="180" w:firstLine="561"/>
              <w:jc w:val="center"/>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center"/>
              <w:rPr>
                <w:rFonts w:cs="Mohammad Bold Art 1" w:hint="cs"/>
                <w:sz w:val="32"/>
                <w:szCs w:val="32"/>
                <w:rtl/>
              </w:rPr>
            </w:pPr>
            <w:r w:rsidRPr="003A0BFF">
              <w:rPr>
                <w:rFonts w:cs="Mohammad Bold Art 1" w:hint="cs"/>
                <w:sz w:val="32"/>
                <w:szCs w:val="32"/>
                <w:rtl/>
              </w:rPr>
              <w:t xml:space="preserve">القدرة على معرفة الذات وامتلاك صورة دقيقة عن النفس </w:t>
            </w:r>
            <w:r w:rsidRPr="003A0BFF">
              <w:rPr>
                <w:rFonts w:cs="Mohammad Bold Art 1" w:hint="cs"/>
                <w:sz w:val="32"/>
                <w:szCs w:val="32"/>
                <w:rtl/>
              </w:rPr>
              <w:lastRenderedPageBreak/>
              <w:t>ومعرفة جوانب القوة والضعف  والقدرة على ضبط واحترام وفهم الذات</w:t>
            </w:r>
          </w:p>
        </w:tc>
      </w:tr>
      <w:tr w:rsidR="00E84AF4" w:rsidRPr="003A0BFF">
        <w:tc>
          <w:tcPr>
            <w:tcW w:w="2786" w:type="dxa"/>
            <w:tcBorders>
              <w:left w:val="nil"/>
              <w:right w:val="nil"/>
            </w:tcBorders>
            <w:vAlign w:val="center"/>
          </w:tcPr>
          <w:p w:rsidR="00E84AF4" w:rsidRPr="003A0BFF" w:rsidRDefault="00E84AF4" w:rsidP="003A0BFF">
            <w:pPr>
              <w:ind w:right="180" w:firstLine="561"/>
              <w:jc w:val="center"/>
              <w:rPr>
                <w:rFonts w:cs="Mohammad Bold Art 1" w:hint="cs"/>
                <w:sz w:val="4"/>
                <w:szCs w:val="4"/>
                <w:rtl/>
              </w:rPr>
            </w:pPr>
          </w:p>
        </w:tc>
        <w:tc>
          <w:tcPr>
            <w:tcW w:w="240" w:type="dxa"/>
            <w:tcBorders>
              <w:top w:val="nil"/>
              <w:left w:val="nil"/>
              <w:bottom w:val="nil"/>
              <w:right w:val="nil"/>
            </w:tcBorders>
            <w:vAlign w:val="center"/>
          </w:tcPr>
          <w:p w:rsidR="00E84AF4" w:rsidRPr="003A0BFF" w:rsidRDefault="00E84AF4" w:rsidP="003A0BFF">
            <w:pPr>
              <w:ind w:right="180" w:firstLine="561"/>
              <w:jc w:val="center"/>
              <w:rPr>
                <w:rFonts w:cs="Mohammad Bold Art 1" w:hint="cs"/>
                <w:sz w:val="4"/>
                <w:szCs w:val="4"/>
                <w:rtl/>
              </w:rPr>
            </w:pPr>
          </w:p>
        </w:tc>
        <w:tc>
          <w:tcPr>
            <w:tcW w:w="6828" w:type="dxa"/>
            <w:tcBorders>
              <w:left w:val="nil"/>
              <w:right w:val="nil"/>
            </w:tcBorders>
            <w:vAlign w:val="center"/>
          </w:tcPr>
          <w:p w:rsidR="00E84AF4" w:rsidRPr="003A0BFF" w:rsidRDefault="00E84AF4" w:rsidP="003A0BFF">
            <w:pPr>
              <w:ind w:right="180" w:firstLine="561"/>
              <w:jc w:val="center"/>
              <w:rPr>
                <w:rFonts w:cs="Mohammad Bold Art 1" w:hint="cs"/>
                <w:sz w:val="4"/>
                <w:szCs w:val="4"/>
                <w:rtl/>
              </w:rPr>
            </w:pPr>
          </w:p>
        </w:tc>
      </w:tr>
      <w:tr w:rsidR="00E84AF4" w:rsidRPr="003A0BFF">
        <w:tc>
          <w:tcPr>
            <w:tcW w:w="2786" w:type="dxa"/>
            <w:vAlign w:val="center"/>
          </w:tcPr>
          <w:p w:rsidR="00E84AF4" w:rsidRPr="003A0BFF" w:rsidRDefault="00E84AF4" w:rsidP="003A0BFF">
            <w:pPr>
              <w:jc w:val="center"/>
              <w:rPr>
                <w:rFonts w:cs="Mohammad Bold Art 1" w:hint="cs"/>
                <w:sz w:val="32"/>
                <w:szCs w:val="32"/>
                <w:rtl/>
              </w:rPr>
            </w:pPr>
            <w:r w:rsidRPr="003A0BFF">
              <w:rPr>
                <w:rFonts w:cs="Mohammad Bold Art 1" w:hint="cs"/>
                <w:sz w:val="32"/>
                <w:szCs w:val="32"/>
                <w:rtl/>
              </w:rPr>
              <w:t xml:space="preserve">تمارين لتقوية </w:t>
            </w:r>
            <w:r w:rsidR="00507003">
              <w:rPr>
                <w:rFonts w:cs="Mohammad Bold Art 1" w:hint="cs"/>
                <w:sz w:val="32"/>
                <w:szCs w:val="32"/>
                <w:rtl/>
              </w:rPr>
              <w:t xml:space="preserve">هذا </w:t>
            </w:r>
            <w:r w:rsidRPr="003A0BFF">
              <w:rPr>
                <w:rFonts w:cs="Mohammad Bold Art 1" w:hint="cs"/>
                <w:sz w:val="32"/>
                <w:szCs w:val="32"/>
                <w:rtl/>
              </w:rPr>
              <w:t>الذكاء</w:t>
            </w:r>
          </w:p>
        </w:tc>
        <w:tc>
          <w:tcPr>
            <w:tcW w:w="240" w:type="dxa"/>
            <w:tcBorders>
              <w:top w:val="nil"/>
              <w:bottom w:val="nil"/>
              <w:right w:val="single" w:sz="12" w:space="0" w:color="auto"/>
            </w:tcBorders>
            <w:vAlign w:val="center"/>
          </w:tcPr>
          <w:p w:rsidR="00E84AF4" w:rsidRPr="003A0BFF" w:rsidRDefault="00E84AF4" w:rsidP="003A0BFF">
            <w:pPr>
              <w:ind w:right="180" w:firstLine="561"/>
              <w:jc w:val="center"/>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center"/>
              <w:rPr>
                <w:rFonts w:cs="Mohammad Bold Art 1" w:hint="cs"/>
                <w:sz w:val="32"/>
                <w:szCs w:val="32"/>
                <w:rtl/>
              </w:rPr>
            </w:pPr>
            <w:r w:rsidRPr="003A0BFF">
              <w:rPr>
                <w:rFonts w:cs="Mohammad Bold Art 1" w:hint="cs"/>
                <w:sz w:val="30"/>
                <w:szCs w:val="30"/>
                <w:rtl/>
              </w:rPr>
              <w:t xml:space="preserve">حاسب نفسك نهاية كل يوم ( إيجابيات وسلبيات واقتراحات للتعديل ) استخدم المفكرة ودون أفكارك </w:t>
            </w:r>
            <w:r w:rsidRPr="003A0BFF">
              <w:rPr>
                <w:rFonts w:cs="Mohammad Bold Art 1"/>
                <w:sz w:val="30"/>
                <w:szCs w:val="30"/>
                <w:rtl/>
              </w:rPr>
              <w:t>–</w:t>
            </w:r>
            <w:r w:rsidRPr="003A0BFF">
              <w:rPr>
                <w:rFonts w:cs="Mohammad Bold Art 1" w:hint="cs"/>
                <w:sz w:val="30"/>
                <w:szCs w:val="30"/>
                <w:rtl/>
              </w:rPr>
              <w:t xml:space="preserve"> ضع لنفسك أهداف وبادر لتحقيقها </w:t>
            </w:r>
            <w:r w:rsidRPr="003A0BFF">
              <w:rPr>
                <w:rFonts w:cs="Mohammad Bold Art 1"/>
                <w:sz w:val="30"/>
                <w:szCs w:val="30"/>
                <w:rtl/>
              </w:rPr>
              <w:t>–</w:t>
            </w:r>
            <w:r w:rsidRPr="003A0BFF">
              <w:rPr>
                <w:rFonts w:cs="Mohammad Bold Art 1" w:hint="cs"/>
                <w:sz w:val="30"/>
                <w:szCs w:val="30"/>
                <w:rtl/>
              </w:rPr>
              <w:t xml:space="preserve"> قراءة كتب عن الذات </w:t>
            </w:r>
            <w:r w:rsidRPr="003A0BFF">
              <w:rPr>
                <w:rFonts w:cs="Mohammad Bold Art 1"/>
                <w:sz w:val="30"/>
                <w:szCs w:val="30"/>
                <w:rtl/>
              </w:rPr>
              <w:t>–</w:t>
            </w:r>
            <w:r w:rsidRPr="003A0BFF">
              <w:rPr>
                <w:rFonts w:cs="Mohammad Bold Art 1" w:hint="cs"/>
                <w:sz w:val="30"/>
                <w:szCs w:val="30"/>
                <w:rtl/>
              </w:rPr>
              <w:t xml:space="preserve"> قم بالتأمل من خلال الصلاة أو الدعاء أو قراءة القرآن أو التفكير </w:t>
            </w:r>
            <w:r w:rsidRPr="003A0BFF">
              <w:rPr>
                <w:rFonts w:cs="Mohammad Bold Art 1"/>
                <w:sz w:val="30"/>
                <w:szCs w:val="30"/>
                <w:rtl/>
              </w:rPr>
              <w:t>–</w:t>
            </w:r>
            <w:r w:rsidRPr="003A0BFF">
              <w:rPr>
                <w:rFonts w:cs="Mohammad Bold Art 1" w:hint="cs"/>
                <w:sz w:val="30"/>
                <w:szCs w:val="30"/>
                <w:rtl/>
              </w:rPr>
              <w:t xml:space="preserve"> أجن عن من أنا ؟ - أكتب قصة حياتك ( بالصور أو بأي طريقة ) </w:t>
            </w:r>
            <w:r w:rsidRPr="003A0BFF">
              <w:rPr>
                <w:rFonts w:cs="Mohammad Bold Art 1"/>
                <w:sz w:val="30"/>
                <w:szCs w:val="30"/>
                <w:rtl/>
              </w:rPr>
              <w:t>–</w:t>
            </w:r>
            <w:r w:rsidRPr="003A0BFF">
              <w:rPr>
                <w:rFonts w:cs="Mohammad Bold Art 1" w:hint="cs"/>
                <w:sz w:val="30"/>
                <w:szCs w:val="30"/>
                <w:rtl/>
              </w:rPr>
              <w:t xml:space="preserve"> تعلم التنفس بعمق  - اكتب مشكلاتك واكتب إيجابياتك وسلبياتك واتخذ قرارات </w:t>
            </w:r>
            <w:r w:rsidRPr="003A0BFF">
              <w:rPr>
                <w:rFonts w:cs="Mohammad Bold Art 1"/>
                <w:sz w:val="30"/>
                <w:szCs w:val="30"/>
                <w:rtl/>
              </w:rPr>
              <w:t>–</w:t>
            </w:r>
            <w:r w:rsidRPr="003A0BFF">
              <w:rPr>
                <w:rFonts w:cs="Mohammad Bold Art 1" w:hint="cs"/>
                <w:sz w:val="30"/>
                <w:szCs w:val="30"/>
                <w:rtl/>
              </w:rPr>
              <w:t xml:space="preserve"> فكر بعمق ماذا تريد بعد 20 سنة إن شاء الله .</w:t>
            </w:r>
          </w:p>
        </w:tc>
      </w:tr>
    </w:tbl>
    <w:p w:rsidR="00E84AF4" w:rsidRDefault="00E84AF4" w:rsidP="00E84AF4">
      <w:pPr>
        <w:ind w:right="180" w:firstLine="561"/>
        <w:jc w:val="lowKashida"/>
        <w:rPr>
          <w:rFonts w:cs="Mohammad Bold Art 1" w:hint="cs"/>
          <w:szCs w:val="32"/>
          <w:rtl/>
        </w:rPr>
      </w:pPr>
    </w:p>
    <w:p w:rsidR="00EC7782" w:rsidRPr="00E84AF4" w:rsidRDefault="00EC7782" w:rsidP="00E84AF4">
      <w:pPr>
        <w:ind w:right="180" w:firstLine="561"/>
        <w:jc w:val="lowKashida"/>
        <w:rPr>
          <w:rFonts w:cs="Mohammad Bold Art 1" w:hint="cs"/>
          <w:szCs w:val="32"/>
          <w:rtl/>
        </w:rPr>
      </w:pPr>
    </w:p>
    <w:p w:rsidR="00E84AF4" w:rsidRPr="00E84AF4" w:rsidRDefault="00E84AF4" w:rsidP="00E84AF4">
      <w:pPr>
        <w:ind w:right="180" w:firstLine="561"/>
        <w:jc w:val="lowKashida"/>
        <w:rPr>
          <w:rFonts w:cs="Mohammad Bold Art 1" w:hint="cs"/>
          <w:szCs w:val="32"/>
          <w:rtl/>
        </w:rPr>
      </w:pPr>
    </w:p>
    <w:p w:rsidR="00E84AF4" w:rsidRPr="00E84AF4" w:rsidRDefault="00E84AF4" w:rsidP="00E84AF4">
      <w:pPr>
        <w:ind w:right="180" w:firstLine="561"/>
        <w:jc w:val="lowKashida"/>
        <w:rPr>
          <w:rFonts w:cs="Mohammad Bold Art 1" w:hint="cs"/>
          <w:sz w:val="32"/>
          <w:szCs w:val="32"/>
          <w:rtl/>
        </w:rPr>
      </w:pPr>
      <w:r w:rsidRPr="00E84AF4">
        <w:rPr>
          <w:rFonts w:cs="Mohammad Bold Art 1" w:hint="cs"/>
          <w:sz w:val="32"/>
          <w:szCs w:val="32"/>
          <w:rtl/>
        </w:rPr>
        <w:t xml:space="preserve">خامساً : الذكاء </w:t>
      </w:r>
      <w:r w:rsidRPr="00E84AF4">
        <w:rPr>
          <w:rFonts w:cs="Mohammad Bold Art 1" w:hint="cs"/>
          <w:sz w:val="70"/>
          <w:szCs w:val="70"/>
          <w:rtl/>
        </w:rPr>
        <w:t>البصــــــــــــــري</w:t>
      </w:r>
      <w:r w:rsidRPr="00E84AF4">
        <w:rPr>
          <w:rFonts w:cs="Mohammad Bold Art 1" w:hint="cs"/>
          <w:sz w:val="32"/>
          <w:szCs w:val="32"/>
          <w:rtl/>
        </w:rPr>
        <w:t xml:space="preserve"> :</w:t>
      </w:r>
    </w:p>
    <w:tbl>
      <w:tblPr>
        <w:bidiVisual/>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2786"/>
        <w:gridCol w:w="240"/>
        <w:gridCol w:w="6828"/>
      </w:tblGrid>
      <w:tr w:rsidR="00E84AF4" w:rsidRPr="003A0BFF">
        <w:trPr>
          <w:jc w:val="center"/>
        </w:trPr>
        <w:tc>
          <w:tcPr>
            <w:tcW w:w="2786" w:type="dxa"/>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أنت تتميز بــــــ</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 xml:space="preserve">تتذكر الوجوه أكثر من الأسماء </w:t>
            </w:r>
            <w:r w:rsidRPr="003A0BFF">
              <w:rPr>
                <w:rFonts w:cs="Mohammad Bold Art 1"/>
                <w:sz w:val="32"/>
                <w:szCs w:val="32"/>
                <w:rtl/>
              </w:rPr>
              <w:t>–</w:t>
            </w:r>
            <w:r w:rsidRPr="003A0BFF">
              <w:rPr>
                <w:rFonts w:cs="Mohammad Bold Art 1" w:hint="cs"/>
                <w:sz w:val="32"/>
                <w:szCs w:val="32"/>
                <w:rtl/>
              </w:rPr>
              <w:t xml:space="preserve"> تستمتع وتقدر الفنون ( تحف ولوحات وأعمال فنية ) </w:t>
            </w:r>
            <w:r w:rsidRPr="003A0BFF">
              <w:rPr>
                <w:rFonts w:cs="Mohammad Bold Art 1"/>
                <w:sz w:val="32"/>
                <w:szCs w:val="32"/>
                <w:rtl/>
              </w:rPr>
              <w:t>–</w:t>
            </w:r>
            <w:r w:rsidRPr="003A0BFF">
              <w:rPr>
                <w:rFonts w:cs="Mohammad Bold Art 1" w:hint="cs"/>
                <w:sz w:val="32"/>
                <w:szCs w:val="32"/>
                <w:rtl/>
              </w:rPr>
              <w:t xml:space="preserve"> تحب مشاهدة الأفلام </w:t>
            </w:r>
            <w:r w:rsidRPr="003A0BFF">
              <w:rPr>
                <w:rFonts w:cs="Mohammad Bold Art 1"/>
                <w:sz w:val="32"/>
                <w:szCs w:val="32"/>
                <w:rtl/>
              </w:rPr>
              <w:t>–</w:t>
            </w:r>
            <w:r w:rsidRPr="003A0BFF">
              <w:rPr>
                <w:rFonts w:cs="Mohammad Bold Art 1" w:hint="cs"/>
                <w:sz w:val="32"/>
                <w:szCs w:val="32"/>
                <w:rtl/>
              </w:rPr>
              <w:t xml:space="preserve"> تحب رسم الخرائط </w:t>
            </w:r>
            <w:r w:rsidRPr="003A0BFF">
              <w:rPr>
                <w:rFonts w:cs="Mohammad Bold Art 1"/>
                <w:sz w:val="32"/>
                <w:szCs w:val="32"/>
                <w:rtl/>
              </w:rPr>
              <w:t>–</w:t>
            </w:r>
            <w:r w:rsidRPr="003A0BFF">
              <w:rPr>
                <w:rFonts w:cs="Mohammad Bold Art 1" w:hint="cs"/>
                <w:sz w:val="32"/>
                <w:szCs w:val="32"/>
                <w:rtl/>
              </w:rPr>
              <w:t xml:space="preserve"> تحب مشاهدة الصورة والمناظر </w:t>
            </w:r>
            <w:r w:rsidRPr="003A0BFF">
              <w:rPr>
                <w:rFonts w:cs="Mohammad Bold Art 1"/>
                <w:sz w:val="32"/>
                <w:szCs w:val="32"/>
                <w:rtl/>
              </w:rPr>
              <w:t>–</w:t>
            </w:r>
            <w:r w:rsidRPr="003A0BFF">
              <w:rPr>
                <w:rFonts w:cs="Mohammad Bold Art 1" w:hint="cs"/>
                <w:sz w:val="32"/>
                <w:szCs w:val="32"/>
                <w:rtl/>
              </w:rPr>
              <w:t xml:space="preserve"> عندك إحساس جمالي بالألوان في المجلة  - تحب مشاهدة الصور لا النصوص </w:t>
            </w:r>
            <w:r w:rsidRPr="003A0BFF">
              <w:rPr>
                <w:rFonts w:cs="Mohammad Bold Art 1"/>
                <w:sz w:val="32"/>
                <w:szCs w:val="32"/>
                <w:rtl/>
              </w:rPr>
              <w:t>–</w:t>
            </w:r>
            <w:r w:rsidRPr="003A0BFF">
              <w:rPr>
                <w:rFonts w:cs="Mohammad Bold Art 1" w:hint="cs"/>
                <w:sz w:val="32"/>
                <w:szCs w:val="32"/>
                <w:rtl/>
              </w:rPr>
              <w:t xml:space="preserve"> تحب العبث والكتابة على الورق حينما تتكلم </w:t>
            </w:r>
            <w:r w:rsidRPr="003A0BFF">
              <w:rPr>
                <w:rFonts w:cs="Mohammad Bold Art 1"/>
                <w:sz w:val="32"/>
                <w:szCs w:val="32"/>
                <w:rtl/>
              </w:rPr>
              <w:t>–</w:t>
            </w:r>
            <w:r w:rsidRPr="003A0BFF">
              <w:rPr>
                <w:rFonts w:cs="Mohammad Bold Art 1" w:hint="cs"/>
                <w:sz w:val="32"/>
                <w:szCs w:val="32"/>
                <w:rtl/>
              </w:rPr>
              <w:t xml:space="preserve"> تلاحظ النقوش والخطوط</w:t>
            </w:r>
          </w:p>
        </w:tc>
      </w:tr>
      <w:tr w:rsidR="00E84AF4" w:rsidRPr="003A0BFF">
        <w:trPr>
          <w:jc w:val="center"/>
        </w:trPr>
        <w:tc>
          <w:tcPr>
            <w:tcW w:w="2786"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240" w:type="dxa"/>
            <w:tcBorders>
              <w:top w:val="nil"/>
              <w:left w:val="nil"/>
              <w:bottom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6828"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r>
      <w:tr w:rsidR="00E84AF4" w:rsidRPr="003A0BFF">
        <w:trPr>
          <w:jc w:val="center"/>
        </w:trPr>
        <w:tc>
          <w:tcPr>
            <w:tcW w:w="2786" w:type="dxa"/>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بعض المهن المناسبة للذكاء البصـــــــــري</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 xml:space="preserve">رسام </w:t>
            </w:r>
            <w:r w:rsidRPr="003A0BFF">
              <w:rPr>
                <w:rFonts w:cs="Mohammad Bold Art 1"/>
                <w:sz w:val="32"/>
                <w:szCs w:val="32"/>
                <w:rtl/>
              </w:rPr>
              <w:t>–</w:t>
            </w:r>
            <w:r w:rsidRPr="003A0BFF">
              <w:rPr>
                <w:rFonts w:cs="Mohammad Bold Art 1" w:hint="cs"/>
                <w:sz w:val="32"/>
                <w:szCs w:val="32"/>
                <w:rtl/>
              </w:rPr>
              <w:t xml:space="preserve"> مهندس معماري </w:t>
            </w:r>
            <w:r w:rsidRPr="003A0BFF">
              <w:rPr>
                <w:rFonts w:cs="Mohammad Bold Art 1"/>
                <w:sz w:val="32"/>
                <w:szCs w:val="32"/>
                <w:rtl/>
              </w:rPr>
              <w:t>–</w:t>
            </w:r>
            <w:r w:rsidRPr="003A0BFF">
              <w:rPr>
                <w:rFonts w:cs="Mohammad Bold Art 1" w:hint="cs"/>
                <w:sz w:val="32"/>
                <w:szCs w:val="32"/>
                <w:rtl/>
              </w:rPr>
              <w:t xml:space="preserve"> مدرس رسم </w:t>
            </w:r>
            <w:r w:rsidRPr="003A0BFF">
              <w:rPr>
                <w:rFonts w:cs="Mohammad Bold Art 1"/>
                <w:sz w:val="32"/>
                <w:szCs w:val="32"/>
                <w:rtl/>
              </w:rPr>
              <w:t>–</w:t>
            </w:r>
            <w:r w:rsidRPr="003A0BFF">
              <w:rPr>
                <w:rFonts w:cs="Mohammad Bold Art 1" w:hint="cs"/>
                <w:sz w:val="32"/>
                <w:szCs w:val="32"/>
                <w:rtl/>
              </w:rPr>
              <w:t xml:space="preserve"> رسام خرائط </w:t>
            </w:r>
            <w:r w:rsidRPr="003A0BFF">
              <w:rPr>
                <w:rFonts w:cs="Mohammad Bold Art 1"/>
                <w:sz w:val="32"/>
                <w:szCs w:val="32"/>
                <w:rtl/>
              </w:rPr>
              <w:t>–</w:t>
            </w:r>
            <w:r w:rsidRPr="003A0BFF">
              <w:rPr>
                <w:rFonts w:cs="Mohammad Bold Art 1" w:hint="cs"/>
                <w:sz w:val="32"/>
                <w:szCs w:val="32"/>
                <w:rtl/>
              </w:rPr>
              <w:t xml:space="preserve"> معد </w:t>
            </w:r>
            <w:r w:rsidRPr="003A0BFF">
              <w:rPr>
                <w:rFonts w:cs="Mohammad Bold Art 1"/>
                <w:sz w:val="32"/>
                <w:szCs w:val="32"/>
                <w:rtl/>
              </w:rPr>
              <w:t>–</w:t>
            </w:r>
            <w:r w:rsidRPr="003A0BFF">
              <w:rPr>
                <w:rFonts w:cs="Mohammad Bold Art 1" w:hint="cs"/>
                <w:sz w:val="32"/>
                <w:szCs w:val="32"/>
                <w:rtl/>
              </w:rPr>
              <w:t xml:space="preserve"> مصمم داخلي </w:t>
            </w:r>
            <w:r w:rsidRPr="003A0BFF">
              <w:rPr>
                <w:rFonts w:cs="Mohammad Bold Art 1"/>
                <w:sz w:val="32"/>
                <w:szCs w:val="32"/>
                <w:rtl/>
              </w:rPr>
              <w:t>–</w:t>
            </w:r>
            <w:r w:rsidRPr="003A0BFF">
              <w:rPr>
                <w:rFonts w:cs="Mohammad Bold Art 1" w:hint="cs"/>
                <w:sz w:val="32"/>
                <w:szCs w:val="32"/>
                <w:rtl/>
              </w:rPr>
              <w:t xml:space="preserve"> مصمم ملابس </w:t>
            </w:r>
            <w:r w:rsidRPr="003A0BFF">
              <w:rPr>
                <w:rFonts w:cs="Mohammad Bold Art 1"/>
                <w:sz w:val="32"/>
                <w:szCs w:val="32"/>
                <w:rtl/>
              </w:rPr>
              <w:t>–</w:t>
            </w:r>
            <w:r w:rsidRPr="003A0BFF">
              <w:rPr>
                <w:rFonts w:cs="Mohammad Bold Art 1" w:hint="cs"/>
                <w:sz w:val="32"/>
                <w:szCs w:val="32"/>
                <w:rtl/>
              </w:rPr>
              <w:t xml:space="preserve"> فنون يدوية ( فخار </w:t>
            </w:r>
            <w:r w:rsidRPr="003A0BFF">
              <w:rPr>
                <w:rFonts w:cs="Mohammad Bold Art 1"/>
                <w:sz w:val="32"/>
                <w:szCs w:val="32"/>
                <w:rtl/>
              </w:rPr>
              <w:t>–</w:t>
            </w:r>
            <w:r w:rsidRPr="003A0BFF">
              <w:rPr>
                <w:rFonts w:cs="Mohammad Bold Art 1" w:hint="cs"/>
                <w:sz w:val="32"/>
                <w:szCs w:val="32"/>
                <w:rtl/>
              </w:rPr>
              <w:t xml:space="preserve"> زجاج </w:t>
            </w:r>
            <w:r w:rsidRPr="003A0BFF">
              <w:rPr>
                <w:rFonts w:cs="Mohammad Bold Art 1"/>
                <w:sz w:val="32"/>
                <w:szCs w:val="32"/>
                <w:rtl/>
              </w:rPr>
              <w:t>–</w:t>
            </w:r>
            <w:r w:rsidRPr="003A0BFF">
              <w:rPr>
                <w:rFonts w:cs="Mohammad Bold Art 1" w:hint="cs"/>
                <w:sz w:val="32"/>
                <w:szCs w:val="32"/>
                <w:rtl/>
              </w:rPr>
              <w:t xml:space="preserve"> نحت ) </w:t>
            </w:r>
            <w:r w:rsidRPr="003A0BFF">
              <w:rPr>
                <w:rFonts w:cs="Mohammad Bold Art 1"/>
                <w:sz w:val="32"/>
                <w:szCs w:val="32"/>
                <w:rtl/>
              </w:rPr>
              <w:t>–</w:t>
            </w:r>
            <w:r w:rsidRPr="003A0BFF">
              <w:rPr>
                <w:rFonts w:cs="Mohammad Bold Art 1" w:hint="cs"/>
                <w:sz w:val="32"/>
                <w:szCs w:val="32"/>
                <w:rtl/>
              </w:rPr>
              <w:t xml:space="preserve"> مصمم أثاث </w:t>
            </w:r>
            <w:r w:rsidRPr="003A0BFF">
              <w:rPr>
                <w:rFonts w:cs="Mohammad Bold Art 1"/>
                <w:sz w:val="32"/>
                <w:szCs w:val="32"/>
                <w:rtl/>
              </w:rPr>
              <w:t>–</w:t>
            </w:r>
            <w:r w:rsidRPr="003A0BFF">
              <w:rPr>
                <w:rFonts w:cs="Mohammad Bold Art 1" w:hint="cs"/>
                <w:sz w:val="32"/>
                <w:szCs w:val="32"/>
                <w:rtl/>
              </w:rPr>
              <w:t xml:space="preserve"> مصمم جرافيك </w:t>
            </w:r>
            <w:r w:rsidRPr="003A0BFF">
              <w:rPr>
                <w:rFonts w:cs="Mohammad Bold Art 1"/>
                <w:sz w:val="32"/>
                <w:szCs w:val="32"/>
                <w:rtl/>
              </w:rPr>
              <w:t>–</w:t>
            </w:r>
            <w:r w:rsidRPr="003A0BFF">
              <w:rPr>
                <w:rFonts w:cs="Mohammad Bold Art 1" w:hint="cs"/>
                <w:sz w:val="32"/>
                <w:szCs w:val="32"/>
                <w:rtl/>
              </w:rPr>
              <w:t xml:space="preserve"> مصمم مجلة </w:t>
            </w:r>
            <w:r w:rsidRPr="003A0BFF">
              <w:rPr>
                <w:rFonts w:cs="Mohammad Bold Art 1"/>
                <w:sz w:val="32"/>
                <w:szCs w:val="32"/>
                <w:rtl/>
              </w:rPr>
              <w:t>–</w:t>
            </w:r>
            <w:r w:rsidRPr="003A0BFF">
              <w:rPr>
                <w:rFonts w:cs="Mohammad Bold Art 1" w:hint="cs"/>
                <w:sz w:val="32"/>
                <w:szCs w:val="32"/>
                <w:rtl/>
              </w:rPr>
              <w:t xml:space="preserve"> مهندس ديكور </w:t>
            </w:r>
            <w:r w:rsidRPr="003A0BFF">
              <w:rPr>
                <w:rFonts w:cs="Mohammad Bold Art 1"/>
                <w:sz w:val="32"/>
                <w:szCs w:val="32"/>
                <w:rtl/>
              </w:rPr>
              <w:t>–</w:t>
            </w:r>
            <w:r w:rsidRPr="003A0BFF">
              <w:rPr>
                <w:rFonts w:cs="Mohammad Bold Art 1" w:hint="cs"/>
                <w:sz w:val="32"/>
                <w:szCs w:val="32"/>
                <w:rtl/>
              </w:rPr>
              <w:t xml:space="preserve"> مخترع </w:t>
            </w:r>
            <w:r w:rsidRPr="003A0BFF">
              <w:rPr>
                <w:rFonts w:cs="Mohammad Bold Art 1"/>
                <w:sz w:val="32"/>
                <w:szCs w:val="32"/>
                <w:rtl/>
              </w:rPr>
              <w:t>–</w:t>
            </w:r>
            <w:r w:rsidRPr="003A0BFF">
              <w:rPr>
                <w:rFonts w:cs="Mohammad Bold Art 1" w:hint="cs"/>
                <w:sz w:val="32"/>
                <w:szCs w:val="32"/>
                <w:rtl/>
              </w:rPr>
              <w:t xml:space="preserve"> مخرج </w:t>
            </w:r>
            <w:r w:rsidRPr="003A0BFF">
              <w:rPr>
                <w:rFonts w:cs="Mohammad Bold Art 1"/>
                <w:sz w:val="32"/>
                <w:szCs w:val="32"/>
                <w:rtl/>
              </w:rPr>
              <w:t>–</w:t>
            </w:r>
            <w:r w:rsidRPr="003A0BFF">
              <w:rPr>
                <w:rFonts w:cs="Mohammad Bold Art 1" w:hint="cs"/>
                <w:sz w:val="32"/>
                <w:szCs w:val="32"/>
                <w:rtl/>
              </w:rPr>
              <w:t xml:space="preserve"> مصور </w:t>
            </w:r>
            <w:r w:rsidRPr="003A0BFF">
              <w:rPr>
                <w:rFonts w:cs="Mohammad Bold Art 1"/>
                <w:sz w:val="32"/>
                <w:szCs w:val="32"/>
                <w:rtl/>
              </w:rPr>
              <w:t>–</w:t>
            </w:r>
            <w:r w:rsidRPr="003A0BFF">
              <w:rPr>
                <w:rFonts w:cs="Mohammad Bold Art 1" w:hint="cs"/>
                <w:sz w:val="32"/>
                <w:szCs w:val="32"/>
                <w:rtl/>
              </w:rPr>
              <w:t xml:space="preserve"> طيار </w:t>
            </w:r>
            <w:r w:rsidRPr="003A0BFF">
              <w:rPr>
                <w:rFonts w:cs="Mohammad Bold Art 1"/>
                <w:sz w:val="32"/>
                <w:szCs w:val="32"/>
                <w:rtl/>
              </w:rPr>
              <w:t>–</w:t>
            </w:r>
            <w:r w:rsidRPr="003A0BFF">
              <w:rPr>
                <w:rFonts w:cs="Mohammad Bold Art 1" w:hint="cs"/>
                <w:sz w:val="32"/>
                <w:szCs w:val="32"/>
                <w:rtl/>
              </w:rPr>
              <w:t xml:space="preserve"> مقاول </w:t>
            </w:r>
            <w:r w:rsidRPr="003A0BFF">
              <w:rPr>
                <w:rFonts w:cs="Mohammad Bold Art 1"/>
                <w:sz w:val="32"/>
                <w:szCs w:val="32"/>
                <w:rtl/>
              </w:rPr>
              <w:t>–</w:t>
            </w:r>
            <w:r w:rsidRPr="003A0BFF">
              <w:rPr>
                <w:rFonts w:cs="Mohammad Bold Art 1" w:hint="cs"/>
                <w:sz w:val="32"/>
                <w:szCs w:val="32"/>
                <w:rtl/>
              </w:rPr>
              <w:t xml:space="preserve"> بحار </w:t>
            </w:r>
            <w:r w:rsidRPr="003A0BFF">
              <w:rPr>
                <w:rFonts w:cs="Mohammad Bold Art 1"/>
                <w:sz w:val="32"/>
                <w:szCs w:val="32"/>
                <w:rtl/>
              </w:rPr>
              <w:t>–</w:t>
            </w:r>
            <w:r w:rsidRPr="003A0BFF">
              <w:rPr>
                <w:rFonts w:cs="Mohammad Bold Art 1" w:hint="cs"/>
                <w:sz w:val="32"/>
                <w:szCs w:val="32"/>
                <w:rtl/>
              </w:rPr>
              <w:t xml:space="preserve"> مصمم مواقع الويب </w:t>
            </w:r>
            <w:r w:rsidRPr="003A0BFF">
              <w:rPr>
                <w:rFonts w:cs="Mohammad Bold Art 1"/>
                <w:sz w:val="32"/>
                <w:szCs w:val="32"/>
                <w:rtl/>
              </w:rPr>
              <w:t>–</w:t>
            </w:r>
            <w:r w:rsidRPr="003A0BFF">
              <w:rPr>
                <w:rFonts w:cs="Mohammad Bold Art 1" w:hint="cs"/>
                <w:sz w:val="32"/>
                <w:szCs w:val="32"/>
                <w:rtl/>
              </w:rPr>
              <w:t xml:space="preserve"> مصمم عروض رياضية</w:t>
            </w:r>
          </w:p>
        </w:tc>
      </w:tr>
      <w:tr w:rsidR="00E84AF4" w:rsidRPr="003A0BFF">
        <w:trPr>
          <w:jc w:val="center"/>
        </w:trPr>
        <w:tc>
          <w:tcPr>
            <w:tcW w:w="2786"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240" w:type="dxa"/>
            <w:tcBorders>
              <w:top w:val="nil"/>
              <w:left w:val="nil"/>
              <w:bottom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6828"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r>
      <w:tr w:rsidR="00E84AF4" w:rsidRPr="003A0BFF">
        <w:trPr>
          <w:jc w:val="center"/>
        </w:trPr>
        <w:tc>
          <w:tcPr>
            <w:tcW w:w="2786" w:type="dxa"/>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يتعلم من خلال</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 xml:space="preserve">الصور </w:t>
            </w:r>
            <w:r w:rsidRPr="003A0BFF">
              <w:rPr>
                <w:rFonts w:cs="Mohammad Bold Art 1"/>
                <w:sz w:val="32"/>
                <w:szCs w:val="32"/>
                <w:rtl/>
              </w:rPr>
              <w:t>–</w:t>
            </w:r>
            <w:r w:rsidRPr="003A0BFF">
              <w:rPr>
                <w:rFonts w:cs="Mohammad Bold Art 1" w:hint="cs"/>
                <w:sz w:val="32"/>
                <w:szCs w:val="32"/>
                <w:rtl/>
              </w:rPr>
              <w:t xml:space="preserve"> الرسومات </w:t>
            </w:r>
            <w:r w:rsidRPr="003A0BFF">
              <w:rPr>
                <w:rFonts w:cs="Mohammad Bold Art 1"/>
                <w:sz w:val="32"/>
                <w:szCs w:val="32"/>
                <w:rtl/>
              </w:rPr>
              <w:t>–</w:t>
            </w:r>
            <w:r w:rsidRPr="003A0BFF">
              <w:rPr>
                <w:rFonts w:cs="Mohammad Bold Art 1" w:hint="cs"/>
                <w:sz w:val="32"/>
                <w:szCs w:val="32"/>
                <w:rtl/>
              </w:rPr>
              <w:t xml:space="preserve"> الخرائط </w:t>
            </w:r>
            <w:r w:rsidRPr="003A0BFF">
              <w:rPr>
                <w:rFonts w:cs="Mohammad Bold Art 1"/>
                <w:sz w:val="32"/>
                <w:szCs w:val="32"/>
                <w:rtl/>
              </w:rPr>
              <w:t>–</w:t>
            </w:r>
            <w:r w:rsidRPr="003A0BFF">
              <w:rPr>
                <w:rFonts w:cs="Mohammad Bold Art 1" w:hint="cs"/>
                <w:sz w:val="32"/>
                <w:szCs w:val="32"/>
                <w:rtl/>
              </w:rPr>
              <w:t xml:space="preserve"> الفيديو </w:t>
            </w:r>
            <w:r w:rsidRPr="003A0BFF">
              <w:rPr>
                <w:rFonts w:cs="Mohammad Bold Art 1"/>
                <w:sz w:val="32"/>
                <w:szCs w:val="32"/>
                <w:rtl/>
              </w:rPr>
              <w:t>–</w:t>
            </w:r>
            <w:r w:rsidRPr="003A0BFF">
              <w:rPr>
                <w:rFonts w:cs="Mohammad Bold Art 1" w:hint="cs"/>
                <w:sz w:val="32"/>
                <w:szCs w:val="32"/>
                <w:rtl/>
              </w:rPr>
              <w:t xml:space="preserve"> المسرحيات </w:t>
            </w:r>
            <w:r w:rsidRPr="003A0BFF">
              <w:rPr>
                <w:rFonts w:cs="Mohammad Bold Art 1"/>
                <w:sz w:val="32"/>
                <w:szCs w:val="32"/>
                <w:rtl/>
              </w:rPr>
              <w:t>–</w:t>
            </w:r>
            <w:r w:rsidRPr="003A0BFF">
              <w:rPr>
                <w:rFonts w:cs="Mohammad Bold Art 1" w:hint="cs"/>
                <w:sz w:val="32"/>
                <w:szCs w:val="32"/>
                <w:rtl/>
              </w:rPr>
              <w:t xml:space="preserve"> استخدام الوسائل </w:t>
            </w:r>
            <w:r w:rsidRPr="003A0BFF">
              <w:rPr>
                <w:rFonts w:cs="Mohammad Bold Art 1"/>
                <w:sz w:val="32"/>
                <w:szCs w:val="32"/>
                <w:rtl/>
              </w:rPr>
              <w:t>–</w:t>
            </w:r>
            <w:r w:rsidRPr="003A0BFF">
              <w:rPr>
                <w:rFonts w:cs="Mohammad Bold Art 1" w:hint="cs"/>
                <w:sz w:val="32"/>
                <w:szCs w:val="32"/>
                <w:rtl/>
              </w:rPr>
              <w:t xml:space="preserve"> الرسم البياني </w:t>
            </w:r>
            <w:r w:rsidRPr="003A0BFF">
              <w:rPr>
                <w:rFonts w:cs="Mohammad Bold Art 1"/>
                <w:sz w:val="32"/>
                <w:szCs w:val="32"/>
                <w:rtl/>
              </w:rPr>
              <w:t>–</w:t>
            </w:r>
            <w:r w:rsidRPr="003A0BFF">
              <w:rPr>
                <w:rFonts w:cs="Mohammad Bold Art 1" w:hint="cs"/>
                <w:sz w:val="32"/>
                <w:szCs w:val="32"/>
                <w:rtl/>
              </w:rPr>
              <w:t xml:space="preserve"> صور ثلاثية الأبعاد </w:t>
            </w:r>
            <w:r w:rsidRPr="003A0BFF">
              <w:rPr>
                <w:rFonts w:cs="Mohammad Bold Art 1"/>
                <w:sz w:val="32"/>
                <w:szCs w:val="32"/>
                <w:rtl/>
              </w:rPr>
              <w:t>–</w:t>
            </w:r>
            <w:r w:rsidRPr="003A0BFF">
              <w:rPr>
                <w:rFonts w:cs="Mohammad Bold Art 1" w:hint="cs"/>
                <w:sz w:val="32"/>
                <w:szCs w:val="32"/>
                <w:rtl/>
              </w:rPr>
              <w:t xml:space="preserve"> الألوان </w:t>
            </w:r>
          </w:p>
        </w:tc>
      </w:tr>
      <w:tr w:rsidR="00E84AF4" w:rsidRPr="003A0BFF">
        <w:trPr>
          <w:jc w:val="center"/>
        </w:trPr>
        <w:tc>
          <w:tcPr>
            <w:tcW w:w="2786"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240" w:type="dxa"/>
            <w:tcBorders>
              <w:top w:val="nil"/>
              <w:left w:val="nil"/>
              <w:bottom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6828"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r>
      <w:tr w:rsidR="00E84AF4" w:rsidRPr="003A0BFF">
        <w:trPr>
          <w:jc w:val="center"/>
        </w:trPr>
        <w:tc>
          <w:tcPr>
            <w:tcW w:w="2786" w:type="dxa"/>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وصف الذكاء</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القدرة على التحليل والتخيل والتفكير بالصورة والقدرة على عمل علاقات مكانية بين الأشياء والأشكال والأحجام والألوان</w:t>
            </w:r>
          </w:p>
        </w:tc>
      </w:tr>
      <w:tr w:rsidR="00E84AF4" w:rsidRPr="003A0BFF">
        <w:trPr>
          <w:jc w:val="center"/>
        </w:trPr>
        <w:tc>
          <w:tcPr>
            <w:tcW w:w="2786"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240" w:type="dxa"/>
            <w:tcBorders>
              <w:top w:val="nil"/>
              <w:left w:val="nil"/>
              <w:bottom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6828"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r>
      <w:tr w:rsidR="00E84AF4" w:rsidRPr="003A0BFF">
        <w:trPr>
          <w:jc w:val="center"/>
        </w:trPr>
        <w:tc>
          <w:tcPr>
            <w:tcW w:w="2786" w:type="dxa"/>
            <w:vAlign w:val="center"/>
          </w:tcPr>
          <w:p w:rsidR="00E84AF4" w:rsidRPr="003A0BFF" w:rsidRDefault="00E84AF4" w:rsidP="003A0BFF">
            <w:pPr>
              <w:ind w:right="180"/>
              <w:jc w:val="center"/>
              <w:rPr>
                <w:rFonts w:cs="Mohammad Bold Art 1" w:hint="cs"/>
                <w:sz w:val="32"/>
                <w:szCs w:val="32"/>
                <w:rtl/>
              </w:rPr>
            </w:pPr>
            <w:r w:rsidRPr="003A0BFF">
              <w:rPr>
                <w:rFonts w:cs="Mohammad Bold Art 1" w:hint="cs"/>
                <w:sz w:val="32"/>
                <w:szCs w:val="32"/>
                <w:rtl/>
              </w:rPr>
              <w:t>تمارين لتقوية</w:t>
            </w:r>
            <w:r w:rsidR="00507003">
              <w:rPr>
                <w:rFonts w:cs="Mohammad Bold Art 1" w:hint="cs"/>
                <w:sz w:val="32"/>
                <w:szCs w:val="32"/>
                <w:rtl/>
              </w:rPr>
              <w:t xml:space="preserve"> هذا</w:t>
            </w:r>
            <w:r w:rsidRPr="003A0BFF">
              <w:rPr>
                <w:rFonts w:cs="Mohammad Bold Art 1" w:hint="cs"/>
                <w:sz w:val="32"/>
                <w:szCs w:val="32"/>
                <w:rtl/>
              </w:rPr>
              <w:t xml:space="preserve"> الذكاء</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 xml:space="preserve">المشاركة بنشاط علمي </w:t>
            </w:r>
            <w:r w:rsidRPr="003A0BFF">
              <w:rPr>
                <w:rFonts w:cs="Mohammad Bold Art 1"/>
                <w:sz w:val="32"/>
                <w:szCs w:val="32"/>
                <w:rtl/>
              </w:rPr>
              <w:t>–</w:t>
            </w:r>
            <w:r w:rsidRPr="003A0BFF">
              <w:rPr>
                <w:rFonts w:cs="Mohammad Bold Art 1" w:hint="cs"/>
                <w:sz w:val="32"/>
                <w:szCs w:val="32"/>
                <w:rtl/>
              </w:rPr>
              <w:t xml:space="preserve"> اقتناء دفتر يوميات للرسم </w:t>
            </w:r>
            <w:r w:rsidRPr="003A0BFF">
              <w:rPr>
                <w:rFonts w:cs="Mohammad Bold Art 1"/>
                <w:sz w:val="32"/>
                <w:szCs w:val="32"/>
                <w:rtl/>
              </w:rPr>
              <w:t>–</w:t>
            </w:r>
            <w:r w:rsidRPr="003A0BFF">
              <w:rPr>
                <w:rFonts w:cs="Mohammad Bold Art 1" w:hint="cs"/>
                <w:sz w:val="32"/>
                <w:szCs w:val="32"/>
                <w:rtl/>
              </w:rPr>
              <w:t xml:space="preserve"> عمل مكتبة صور لديك     ( تصاميم صور .. )التقاط صور لأشياء تعجبك </w:t>
            </w:r>
            <w:r w:rsidRPr="003A0BFF">
              <w:rPr>
                <w:rFonts w:cs="Mohammad Bold Art 1"/>
                <w:sz w:val="32"/>
                <w:szCs w:val="32"/>
                <w:rtl/>
              </w:rPr>
              <w:t>–</w:t>
            </w:r>
            <w:r w:rsidRPr="003A0BFF">
              <w:rPr>
                <w:rFonts w:cs="Mohammad Bold Art 1" w:hint="cs"/>
                <w:sz w:val="32"/>
                <w:szCs w:val="32"/>
                <w:rtl/>
              </w:rPr>
              <w:t xml:space="preserve"> عمل أفلام فيديو خاصة بك </w:t>
            </w:r>
            <w:r w:rsidRPr="003A0BFF">
              <w:rPr>
                <w:rFonts w:cs="Mohammad Bold Art 1"/>
                <w:sz w:val="32"/>
                <w:szCs w:val="32"/>
                <w:rtl/>
              </w:rPr>
              <w:t>–</w:t>
            </w:r>
            <w:r w:rsidRPr="003A0BFF">
              <w:rPr>
                <w:rFonts w:cs="Mohammad Bold Art 1" w:hint="cs"/>
                <w:sz w:val="32"/>
                <w:szCs w:val="32"/>
                <w:rtl/>
              </w:rPr>
              <w:t xml:space="preserve"> ألعاب المتاهات </w:t>
            </w:r>
            <w:r w:rsidRPr="003A0BFF">
              <w:rPr>
                <w:rFonts w:cs="Mohammad Bold Art 1"/>
                <w:sz w:val="32"/>
                <w:szCs w:val="32"/>
                <w:rtl/>
              </w:rPr>
              <w:t>–</w:t>
            </w:r>
            <w:r w:rsidRPr="003A0BFF">
              <w:rPr>
                <w:rFonts w:cs="Mohammad Bold Art 1" w:hint="cs"/>
                <w:sz w:val="32"/>
                <w:szCs w:val="32"/>
                <w:rtl/>
              </w:rPr>
              <w:t xml:space="preserve"> خداع البصر </w:t>
            </w:r>
            <w:r w:rsidRPr="003A0BFF">
              <w:rPr>
                <w:rFonts w:cs="Mohammad Bold Art 1"/>
                <w:sz w:val="32"/>
                <w:szCs w:val="32"/>
                <w:rtl/>
              </w:rPr>
              <w:t>–</w:t>
            </w:r>
            <w:r w:rsidRPr="003A0BFF">
              <w:rPr>
                <w:rFonts w:cs="Mohammad Bold Art 1" w:hint="cs"/>
                <w:sz w:val="32"/>
                <w:szCs w:val="32"/>
                <w:rtl/>
              </w:rPr>
              <w:t xml:space="preserve"> تعلم برامج كمبيوتر ( فوتوشوب , فلاش .. ) </w:t>
            </w:r>
            <w:r w:rsidRPr="003A0BFF">
              <w:rPr>
                <w:rFonts w:cs="Mohammad Bold Art 1"/>
                <w:sz w:val="32"/>
                <w:szCs w:val="32"/>
                <w:rtl/>
              </w:rPr>
              <w:t>–</w:t>
            </w:r>
            <w:r w:rsidRPr="003A0BFF">
              <w:rPr>
                <w:rFonts w:cs="Mohammad Bold Art 1" w:hint="cs"/>
                <w:sz w:val="32"/>
                <w:szCs w:val="32"/>
                <w:rtl/>
              </w:rPr>
              <w:t xml:space="preserve"> تعلم الرسم ( مدرس , برامج في التلفزيون ) </w:t>
            </w:r>
            <w:r w:rsidRPr="003A0BFF">
              <w:rPr>
                <w:rFonts w:cs="Mohammad Bold Art 1"/>
                <w:sz w:val="32"/>
                <w:szCs w:val="32"/>
                <w:rtl/>
              </w:rPr>
              <w:t>–</w:t>
            </w:r>
            <w:r w:rsidRPr="003A0BFF">
              <w:rPr>
                <w:rFonts w:cs="Mohammad Bold Art 1" w:hint="cs"/>
                <w:sz w:val="32"/>
                <w:szCs w:val="32"/>
                <w:rtl/>
              </w:rPr>
              <w:t xml:space="preserve"> عمل أستودي</w:t>
            </w:r>
            <w:r w:rsidRPr="003A0BFF">
              <w:rPr>
                <w:rFonts w:cs="Mohammad Bold Art 1" w:hint="eastAsia"/>
                <w:sz w:val="32"/>
                <w:szCs w:val="32"/>
                <w:rtl/>
              </w:rPr>
              <w:t>و</w:t>
            </w:r>
            <w:r w:rsidRPr="003A0BFF">
              <w:rPr>
                <w:rFonts w:cs="Mohammad Bold Art 1" w:hint="cs"/>
                <w:sz w:val="32"/>
                <w:szCs w:val="32"/>
                <w:rtl/>
              </w:rPr>
              <w:t xml:space="preserve"> (غرفة رسم في البيت) </w:t>
            </w:r>
            <w:r w:rsidRPr="003A0BFF">
              <w:rPr>
                <w:rFonts w:cs="Mohammad Bold Art 1"/>
                <w:sz w:val="32"/>
                <w:szCs w:val="32"/>
                <w:rtl/>
              </w:rPr>
              <w:t>–</w:t>
            </w:r>
            <w:r w:rsidRPr="003A0BFF">
              <w:rPr>
                <w:rFonts w:cs="Mohammad Bold Art 1" w:hint="cs"/>
                <w:sz w:val="32"/>
                <w:szCs w:val="32"/>
                <w:rtl/>
              </w:rPr>
              <w:t xml:space="preserve"> متابعة برامج فنية في التلفزيون </w:t>
            </w:r>
            <w:r w:rsidRPr="003A0BFF">
              <w:rPr>
                <w:rFonts w:cs="Mohammad Bold Art 1"/>
                <w:sz w:val="32"/>
                <w:szCs w:val="32"/>
                <w:rtl/>
              </w:rPr>
              <w:t>–</w:t>
            </w:r>
            <w:r w:rsidRPr="003A0BFF">
              <w:rPr>
                <w:rFonts w:cs="Mohammad Bold Art 1" w:hint="cs"/>
                <w:sz w:val="32"/>
                <w:szCs w:val="32"/>
                <w:rtl/>
              </w:rPr>
              <w:t xml:space="preserve"> الملاحة .</w:t>
            </w:r>
          </w:p>
        </w:tc>
      </w:tr>
    </w:tbl>
    <w:p w:rsidR="00E84AF4" w:rsidRDefault="00E84AF4" w:rsidP="00E84AF4">
      <w:pPr>
        <w:ind w:right="180" w:firstLine="561"/>
        <w:jc w:val="lowKashida"/>
        <w:rPr>
          <w:rFonts w:cs="Mohammad Bold Art 1" w:hint="cs"/>
          <w:szCs w:val="32"/>
          <w:rtl/>
        </w:rPr>
      </w:pPr>
    </w:p>
    <w:p w:rsidR="00EC7782" w:rsidRPr="00E84AF4" w:rsidRDefault="00EC7782" w:rsidP="00E84AF4">
      <w:pPr>
        <w:ind w:right="180" w:firstLine="561"/>
        <w:jc w:val="lowKashida"/>
        <w:rPr>
          <w:rFonts w:cs="Mohammad Bold Art 1" w:hint="cs"/>
          <w:szCs w:val="32"/>
          <w:rtl/>
        </w:rPr>
      </w:pPr>
    </w:p>
    <w:p w:rsidR="00E84AF4" w:rsidRPr="00E84AF4" w:rsidRDefault="00E84AF4" w:rsidP="00E84AF4">
      <w:pPr>
        <w:ind w:right="180" w:firstLine="561"/>
        <w:jc w:val="lowKashida"/>
        <w:rPr>
          <w:rFonts w:cs="Mohammad Bold Art 1" w:hint="cs"/>
          <w:sz w:val="32"/>
          <w:szCs w:val="32"/>
          <w:rtl/>
        </w:rPr>
      </w:pPr>
      <w:r w:rsidRPr="00E84AF4">
        <w:rPr>
          <w:rFonts w:cs="Mohammad Bold Art 1" w:hint="cs"/>
          <w:sz w:val="32"/>
          <w:szCs w:val="32"/>
          <w:rtl/>
        </w:rPr>
        <w:t xml:space="preserve">سادساً : الذكاء </w:t>
      </w:r>
      <w:r w:rsidRPr="00E84AF4">
        <w:rPr>
          <w:rFonts w:cs="Mohammad Bold Art 1" w:hint="cs"/>
          <w:sz w:val="70"/>
          <w:szCs w:val="70"/>
          <w:rtl/>
        </w:rPr>
        <w:t>الاجتماعــــــي</w:t>
      </w:r>
      <w:r w:rsidRPr="00E84AF4">
        <w:rPr>
          <w:rFonts w:cs="Mohammad Bold Art 1" w:hint="cs"/>
          <w:sz w:val="32"/>
          <w:szCs w:val="32"/>
          <w:rtl/>
        </w:rPr>
        <w:t xml:space="preserve"> :</w:t>
      </w:r>
    </w:p>
    <w:tbl>
      <w:tblPr>
        <w:bidiVisual/>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2786"/>
        <w:gridCol w:w="240"/>
        <w:gridCol w:w="6828"/>
      </w:tblGrid>
      <w:tr w:rsidR="00E84AF4" w:rsidRPr="003A0BFF">
        <w:trPr>
          <w:jc w:val="center"/>
        </w:trPr>
        <w:tc>
          <w:tcPr>
            <w:tcW w:w="2786" w:type="dxa"/>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أنت تتميز بــــــ</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0"/>
                <w:szCs w:val="30"/>
                <w:rtl/>
              </w:rPr>
              <w:t xml:space="preserve">تعمل صداقات بسرعة </w:t>
            </w:r>
            <w:r w:rsidRPr="003A0BFF">
              <w:rPr>
                <w:rFonts w:cs="Mohammad Bold Art 1"/>
                <w:sz w:val="30"/>
                <w:szCs w:val="30"/>
                <w:rtl/>
              </w:rPr>
              <w:t>–</w:t>
            </w:r>
            <w:r w:rsidRPr="003A0BFF">
              <w:rPr>
                <w:rFonts w:cs="Mohammad Bold Art 1" w:hint="cs"/>
                <w:sz w:val="30"/>
                <w:szCs w:val="30"/>
                <w:rtl/>
              </w:rPr>
              <w:t xml:space="preserve"> تساعد الآخرين بسرعة </w:t>
            </w:r>
            <w:r w:rsidRPr="003A0BFF">
              <w:rPr>
                <w:rFonts w:cs="Mohammad Bold Art 1"/>
                <w:sz w:val="30"/>
                <w:szCs w:val="30"/>
                <w:rtl/>
              </w:rPr>
              <w:t>–</w:t>
            </w:r>
            <w:r w:rsidRPr="003A0BFF">
              <w:rPr>
                <w:rFonts w:cs="Mohammad Bold Art 1" w:hint="cs"/>
                <w:sz w:val="30"/>
                <w:szCs w:val="30"/>
                <w:rtl/>
              </w:rPr>
              <w:t xml:space="preserve"> تستمتع بالعمل الجماعي </w:t>
            </w:r>
            <w:r w:rsidRPr="003A0BFF">
              <w:rPr>
                <w:rFonts w:cs="Mohammad Bold Art 1"/>
                <w:sz w:val="30"/>
                <w:szCs w:val="30"/>
                <w:rtl/>
              </w:rPr>
              <w:t>–</w:t>
            </w:r>
            <w:r w:rsidRPr="003A0BFF">
              <w:rPr>
                <w:rFonts w:cs="Mohammad Bold Art 1" w:hint="cs"/>
                <w:sz w:val="30"/>
                <w:szCs w:val="30"/>
                <w:rtl/>
              </w:rPr>
              <w:t xml:space="preserve"> تحب أن تجعل الآخرين سعداء </w:t>
            </w:r>
            <w:r w:rsidRPr="003A0BFF">
              <w:rPr>
                <w:rFonts w:cs="Mohammad Bold Art 1"/>
                <w:sz w:val="30"/>
                <w:szCs w:val="30"/>
                <w:rtl/>
              </w:rPr>
              <w:t>–</w:t>
            </w:r>
            <w:r w:rsidRPr="003A0BFF">
              <w:rPr>
                <w:rFonts w:cs="Mohammad Bold Art 1" w:hint="cs"/>
                <w:sz w:val="30"/>
                <w:szCs w:val="30"/>
                <w:rtl/>
              </w:rPr>
              <w:t xml:space="preserve"> تشعر بالثقة مع الآخرين </w:t>
            </w:r>
            <w:r w:rsidRPr="003A0BFF">
              <w:rPr>
                <w:rFonts w:cs="Mohammad Bold Art 1"/>
                <w:sz w:val="30"/>
                <w:szCs w:val="30"/>
                <w:rtl/>
              </w:rPr>
              <w:t>–</w:t>
            </w:r>
            <w:r w:rsidRPr="003A0BFF">
              <w:rPr>
                <w:rFonts w:cs="Mohammad Bold Art 1" w:hint="cs"/>
                <w:sz w:val="30"/>
                <w:szCs w:val="30"/>
                <w:rtl/>
              </w:rPr>
              <w:t xml:space="preserve"> تحب أن تنظم أنشطة ولقاءات </w:t>
            </w:r>
            <w:r w:rsidRPr="003A0BFF">
              <w:rPr>
                <w:rFonts w:cs="Mohammad Bold Art 1"/>
                <w:sz w:val="30"/>
                <w:szCs w:val="30"/>
                <w:rtl/>
              </w:rPr>
              <w:t>–</w:t>
            </w:r>
            <w:r w:rsidRPr="003A0BFF">
              <w:rPr>
                <w:rFonts w:cs="Mohammad Bold Art 1" w:hint="cs"/>
                <w:sz w:val="30"/>
                <w:szCs w:val="30"/>
                <w:rtl/>
              </w:rPr>
              <w:t xml:space="preserve"> تعرف حالة ومزاج الآخرين بسرعة </w:t>
            </w:r>
            <w:r w:rsidRPr="003A0BFF">
              <w:rPr>
                <w:rFonts w:cs="Mohammad Bold Art 1"/>
                <w:sz w:val="30"/>
                <w:szCs w:val="30"/>
                <w:rtl/>
              </w:rPr>
              <w:t>–</w:t>
            </w:r>
            <w:r w:rsidRPr="003A0BFF">
              <w:rPr>
                <w:rFonts w:cs="Mohammad Bold Art 1" w:hint="cs"/>
                <w:sz w:val="30"/>
                <w:szCs w:val="30"/>
                <w:rtl/>
              </w:rPr>
              <w:t xml:space="preserve"> تعرف كيف تجذب الآخرين للعمل معك </w:t>
            </w:r>
            <w:r w:rsidRPr="003A0BFF">
              <w:rPr>
                <w:rFonts w:cs="Mohammad Bold Art 1"/>
                <w:sz w:val="30"/>
                <w:szCs w:val="30"/>
                <w:rtl/>
              </w:rPr>
              <w:t>–</w:t>
            </w:r>
            <w:r w:rsidRPr="003A0BFF">
              <w:rPr>
                <w:rFonts w:cs="Mohammad Bold Art 1" w:hint="cs"/>
                <w:sz w:val="30"/>
                <w:szCs w:val="30"/>
                <w:rtl/>
              </w:rPr>
              <w:t xml:space="preserve"> تحب أن تتعلم مع الآخرين </w:t>
            </w:r>
            <w:r w:rsidRPr="003A0BFF">
              <w:rPr>
                <w:rFonts w:cs="Mohammad Bold Art 1"/>
                <w:sz w:val="30"/>
                <w:szCs w:val="30"/>
                <w:rtl/>
              </w:rPr>
              <w:t>–</w:t>
            </w:r>
            <w:r w:rsidRPr="003A0BFF">
              <w:rPr>
                <w:rFonts w:cs="Mohammad Bold Art 1" w:hint="cs"/>
                <w:sz w:val="30"/>
                <w:szCs w:val="30"/>
                <w:rtl/>
              </w:rPr>
              <w:t xml:space="preserve"> تتكلم كثيراً </w:t>
            </w:r>
            <w:r w:rsidRPr="003A0BFF">
              <w:rPr>
                <w:rFonts w:cs="Mohammad Bold Art 1"/>
                <w:sz w:val="30"/>
                <w:szCs w:val="30"/>
                <w:rtl/>
              </w:rPr>
              <w:t>–</w:t>
            </w:r>
            <w:r w:rsidRPr="003A0BFF">
              <w:rPr>
                <w:rFonts w:cs="Mohammad Bold Art 1" w:hint="cs"/>
                <w:sz w:val="30"/>
                <w:szCs w:val="30"/>
                <w:rtl/>
              </w:rPr>
              <w:t xml:space="preserve"> ترحب بكل الناس بحماس </w:t>
            </w:r>
            <w:r w:rsidRPr="003A0BFF">
              <w:rPr>
                <w:rFonts w:cs="Mohammad Bold Art 1"/>
                <w:sz w:val="30"/>
                <w:szCs w:val="30"/>
                <w:rtl/>
              </w:rPr>
              <w:t>–</w:t>
            </w:r>
            <w:r w:rsidRPr="003A0BFF">
              <w:rPr>
                <w:rFonts w:cs="Mohammad Bold Art 1" w:hint="cs"/>
                <w:sz w:val="30"/>
                <w:szCs w:val="30"/>
                <w:rtl/>
              </w:rPr>
              <w:t xml:space="preserve"> تحترم آراء الآخرين </w:t>
            </w:r>
            <w:r w:rsidRPr="003A0BFF">
              <w:rPr>
                <w:rFonts w:cs="Mohammad Bold Art 1"/>
                <w:sz w:val="30"/>
                <w:szCs w:val="30"/>
                <w:rtl/>
              </w:rPr>
              <w:t>–</w:t>
            </w:r>
            <w:r w:rsidRPr="003A0BFF">
              <w:rPr>
                <w:rFonts w:cs="Mohammad Bold Art 1" w:hint="cs"/>
                <w:sz w:val="30"/>
                <w:szCs w:val="30"/>
                <w:rtl/>
              </w:rPr>
              <w:t xml:space="preserve"> لديك القدرة على تحفيز الآخرين </w:t>
            </w:r>
            <w:r w:rsidRPr="003A0BFF">
              <w:rPr>
                <w:rFonts w:cs="Mohammad Bold Art 1"/>
                <w:sz w:val="30"/>
                <w:szCs w:val="30"/>
                <w:rtl/>
              </w:rPr>
              <w:t>–</w:t>
            </w:r>
            <w:r w:rsidRPr="003A0BFF">
              <w:rPr>
                <w:rFonts w:cs="Mohammad Bold Art 1" w:hint="cs"/>
                <w:sz w:val="30"/>
                <w:szCs w:val="30"/>
                <w:rtl/>
              </w:rPr>
              <w:t xml:space="preserve"> تحل خلافات الآخرين </w:t>
            </w:r>
          </w:p>
        </w:tc>
      </w:tr>
      <w:tr w:rsidR="00E84AF4" w:rsidRPr="003A0BFF">
        <w:trPr>
          <w:jc w:val="center"/>
        </w:trPr>
        <w:tc>
          <w:tcPr>
            <w:tcW w:w="2786"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240" w:type="dxa"/>
            <w:tcBorders>
              <w:top w:val="nil"/>
              <w:left w:val="nil"/>
              <w:bottom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6828"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r>
      <w:tr w:rsidR="00E84AF4" w:rsidRPr="003A0BFF">
        <w:trPr>
          <w:jc w:val="center"/>
        </w:trPr>
        <w:tc>
          <w:tcPr>
            <w:tcW w:w="2786" w:type="dxa"/>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بعض المهن المناسبة للذكاء الاجتماعي</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0"/>
                <w:szCs w:val="30"/>
                <w:rtl/>
              </w:rPr>
              <w:t xml:space="preserve">مدير </w:t>
            </w:r>
            <w:r w:rsidRPr="003A0BFF">
              <w:rPr>
                <w:rFonts w:cs="Mohammad Bold Art 1"/>
                <w:sz w:val="30"/>
                <w:szCs w:val="30"/>
                <w:rtl/>
              </w:rPr>
              <w:t>–</w:t>
            </w:r>
            <w:r w:rsidRPr="003A0BFF">
              <w:rPr>
                <w:rFonts w:cs="Mohammad Bold Art 1" w:hint="cs"/>
                <w:sz w:val="30"/>
                <w:szCs w:val="30"/>
                <w:rtl/>
              </w:rPr>
              <w:t xml:space="preserve"> حكم </w:t>
            </w:r>
            <w:r w:rsidRPr="003A0BFF">
              <w:rPr>
                <w:rFonts w:cs="Mohammad Bold Art 1"/>
                <w:sz w:val="30"/>
                <w:szCs w:val="30"/>
                <w:rtl/>
              </w:rPr>
              <w:t>–</w:t>
            </w:r>
            <w:r w:rsidRPr="003A0BFF">
              <w:rPr>
                <w:rFonts w:cs="Mohammad Bold Art 1" w:hint="cs"/>
                <w:sz w:val="30"/>
                <w:szCs w:val="30"/>
                <w:rtl/>
              </w:rPr>
              <w:t xml:space="preserve"> قائد عمل </w:t>
            </w:r>
            <w:r w:rsidRPr="003A0BFF">
              <w:rPr>
                <w:rFonts w:cs="Mohammad Bold Art 1"/>
                <w:sz w:val="30"/>
                <w:szCs w:val="30"/>
                <w:rtl/>
              </w:rPr>
              <w:t>–</w:t>
            </w:r>
            <w:r w:rsidRPr="003A0BFF">
              <w:rPr>
                <w:rFonts w:cs="Mohammad Bold Art 1" w:hint="cs"/>
                <w:sz w:val="30"/>
                <w:szCs w:val="30"/>
                <w:rtl/>
              </w:rPr>
              <w:t xml:space="preserve"> مالك عمل خاص </w:t>
            </w:r>
            <w:r w:rsidRPr="003A0BFF">
              <w:rPr>
                <w:rFonts w:cs="Mohammad Bold Art 1"/>
                <w:sz w:val="30"/>
                <w:szCs w:val="30"/>
                <w:rtl/>
              </w:rPr>
              <w:t>–</w:t>
            </w:r>
            <w:r w:rsidRPr="003A0BFF">
              <w:rPr>
                <w:rFonts w:cs="Mohammad Bold Art 1" w:hint="cs"/>
                <w:sz w:val="30"/>
                <w:szCs w:val="30"/>
                <w:rtl/>
              </w:rPr>
              <w:t xml:space="preserve"> مدرب </w:t>
            </w:r>
            <w:r w:rsidRPr="003A0BFF">
              <w:rPr>
                <w:rFonts w:cs="Mohammad Bold Art 1"/>
                <w:sz w:val="30"/>
                <w:szCs w:val="30"/>
                <w:rtl/>
              </w:rPr>
              <w:t>–</w:t>
            </w:r>
            <w:r w:rsidRPr="003A0BFF">
              <w:rPr>
                <w:rFonts w:cs="Mohammad Bold Art 1" w:hint="cs"/>
                <w:sz w:val="30"/>
                <w:szCs w:val="30"/>
                <w:rtl/>
              </w:rPr>
              <w:t xml:space="preserve"> مستشار </w:t>
            </w:r>
            <w:r w:rsidRPr="003A0BFF">
              <w:rPr>
                <w:rFonts w:cs="Mohammad Bold Art 1"/>
                <w:sz w:val="30"/>
                <w:szCs w:val="30"/>
                <w:rtl/>
              </w:rPr>
              <w:t>–</w:t>
            </w:r>
            <w:r w:rsidRPr="003A0BFF">
              <w:rPr>
                <w:rFonts w:cs="Mohammad Bold Art 1" w:hint="cs"/>
                <w:sz w:val="30"/>
                <w:szCs w:val="30"/>
                <w:rtl/>
              </w:rPr>
              <w:t xml:space="preserve"> محقق </w:t>
            </w:r>
            <w:r w:rsidRPr="003A0BFF">
              <w:rPr>
                <w:rFonts w:cs="Mohammad Bold Art 1"/>
                <w:sz w:val="30"/>
                <w:szCs w:val="30"/>
                <w:rtl/>
              </w:rPr>
              <w:t>–</w:t>
            </w:r>
            <w:r w:rsidRPr="003A0BFF">
              <w:rPr>
                <w:rFonts w:cs="Mohammad Bold Art 1" w:hint="cs"/>
                <w:sz w:val="30"/>
                <w:szCs w:val="30"/>
                <w:rtl/>
              </w:rPr>
              <w:t xml:space="preserve"> مختص موارد بشرية </w:t>
            </w:r>
            <w:r w:rsidRPr="003A0BFF">
              <w:rPr>
                <w:rFonts w:cs="Mohammad Bold Art 1"/>
                <w:sz w:val="30"/>
                <w:szCs w:val="30"/>
                <w:rtl/>
              </w:rPr>
              <w:t>–</w:t>
            </w:r>
            <w:r w:rsidRPr="003A0BFF">
              <w:rPr>
                <w:rFonts w:cs="Mohammad Bold Art 1" w:hint="cs"/>
                <w:sz w:val="30"/>
                <w:szCs w:val="30"/>
                <w:rtl/>
              </w:rPr>
              <w:t xml:space="preserve"> مقدم مقابلة </w:t>
            </w:r>
            <w:r w:rsidRPr="003A0BFF">
              <w:rPr>
                <w:rFonts w:cs="Mohammad Bold Art 1"/>
                <w:sz w:val="30"/>
                <w:szCs w:val="30"/>
                <w:rtl/>
              </w:rPr>
              <w:t>–</w:t>
            </w:r>
            <w:r w:rsidRPr="003A0BFF">
              <w:rPr>
                <w:rFonts w:cs="Mohammad Bold Art 1" w:hint="cs"/>
                <w:sz w:val="30"/>
                <w:szCs w:val="30"/>
                <w:rtl/>
              </w:rPr>
              <w:t xml:space="preserve"> محامي </w:t>
            </w:r>
            <w:r w:rsidRPr="003A0BFF">
              <w:rPr>
                <w:rFonts w:cs="Mohammad Bold Art 1"/>
                <w:sz w:val="30"/>
                <w:szCs w:val="30"/>
                <w:rtl/>
              </w:rPr>
              <w:t>–</w:t>
            </w:r>
            <w:r w:rsidRPr="003A0BFF">
              <w:rPr>
                <w:rFonts w:cs="Mohammad Bold Art 1" w:hint="cs"/>
                <w:sz w:val="30"/>
                <w:szCs w:val="30"/>
                <w:rtl/>
              </w:rPr>
              <w:t xml:space="preserve"> وسيط </w:t>
            </w:r>
            <w:r w:rsidRPr="003A0BFF">
              <w:rPr>
                <w:rFonts w:cs="Mohammad Bold Art 1"/>
                <w:sz w:val="30"/>
                <w:szCs w:val="30"/>
                <w:rtl/>
              </w:rPr>
              <w:t>–</w:t>
            </w:r>
            <w:r w:rsidRPr="003A0BFF">
              <w:rPr>
                <w:rFonts w:cs="Mohammad Bold Art 1" w:hint="cs"/>
                <w:sz w:val="30"/>
                <w:szCs w:val="30"/>
                <w:rtl/>
              </w:rPr>
              <w:t xml:space="preserve"> مدير مكتب </w:t>
            </w:r>
            <w:r w:rsidRPr="003A0BFF">
              <w:rPr>
                <w:rFonts w:cs="Mohammad Bold Art 1"/>
                <w:sz w:val="30"/>
                <w:szCs w:val="30"/>
                <w:rtl/>
              </w:rPr>
              <w:t>–</w:t>
            </w:r>
            <w:r w:rsidRPr="003A0BFF">
              <w:rPr>
                <w:rFonts w:cs="Mohammad Bold Art 1" w:hint="cs"/>
                <w:sz w:val="30"/>
                <w:szCs w:val="30"/>
                <w:rtl/>
              </w:rPr>
              <w:t xml:space="preserve"> شرطي </w:t>
            </w:r>
            <w:r w:rsidRPr="003A0BFF">
              <w:rPr>
                <w:rFonts w:cs="Mohammad Bold Art 1"/>
                <w:sz w:val="30"/>
                <w:szCs w:val="30"/>
                <w:rtl/>
              </w:rPr>
              <w:t>–</w:t>
            </w:r>
            <w:r w:rsidRPr="003A0BFF">
              <w:rPr>
                <w:rFonts w:cs="Mohammad Bold Art 1" w:hint="cs"/>
                <w:sz w:val="30"/>
                <w:szCs w:val="30"/>
                <w:rtl/>
              </w:rPr>
              <w:t xml:space="preserve"> سياسي </w:t>
            </w:r>
            <w:r w:rsidRPr="003A0BFF">
              <w:rPr>
                <w:rFonts w:cs="Mohammad Bold Art 1"/>
                <w:sz w:val="30"/>
                <w:szCs w:val="30"/>
                <w:rtl/>
              </w:rPr>
              <w:t>–</w:t>
            </w:r>
            <w:r w:rsidRPr="003A0BFF">
              <w:rPr>
                <w:rFonts w:cs="Mohammad Bold Art 1" w:hint="cs"/>
                <w:sz w:val="30"/>
                <w:szCs w:val="30"/>
                <w:rtl/>
              </w:rPr>
              <w:t xml:space="preserve"> مختص أو طبيب نفساني </w:t>
            </w:r>
            <w:r w:rsidRPr="003A0BFF">
              <w:rPr>
                <w:rFonts w:cs="Mohammad Bold Art 1"/>
                <w:sz w:val="30"/>
                <w:szCs w:val="30"/>
                <w:rtl/>
              </w:rPr>
              <w:t>–</w:t>
            </w:r>
            <w:r w:rsidRPr="003A0BFF">
              <w:rPr>
                <w:rFonts w:cs="Mohammad Bold Art 1" w:hint="cs"/>
                <w:sz w:val="30"/>
                <w:szCs w:val="30"/>
                <w:rtl/>
              </w:rPr>
              <w:t xml:space="preserve"> علاقات عامة </w:t>
            </w:r>
            <w:r w:rsidRPr="003A0BFF">
              <w:rPr>
                <w:rFonts w:cs="Mohammad Bold Art 1"/>
                <w:sz w:val="30"/>
                <w:szCs w:val="30"/>
                <w:rtl/>
              </w:rPr>
              <w:t>–</w:t>
            </w:r>
            <w:r w:rsidRPr="003A0BFF">
              <w:rPr>
                <w:rFonts w:cs="Mohammad Bold Art 1" w:hint="cs"/>
                <w:sz w:val="30"/>
                <w:szCs w:val="30"/>
                <w:rtl/>
              </w:rPr>
              <w:t xml:space="preserve"> موظف استقبال </w:t>
            </w:r>
            <w:r w:rsidRPr="003A0BFF">
              <w:rPr>
                <w:rFonts w:cs="Mohammad Bold Art 1"/>
                <w:sz w:val="30"/>
                <w:szCs w:val="30"/>
                <w:rtl/>
              </w:rPr>
              <w:t>–</w:t>
            </w:r>
            <w:r w:rsidRPr="003A0BFF">
              <w:rPr>
                <w:rFonts w:cs="Mohammad Bold Art 1" w:hint="cs"/>
                <w:sz w:val="30"/>
                <w:szCs w:val="30"/>
                <w:rtl/>
              </w:rPr>
              <w:t xml:space="preserve"> مراسل  - صحفي </w:t>
            </w:r>
            <w:r w:rsidRPr="003A0BFF">
              <w:rPr>
                <w:rFonts w:cs="Mohammad Bold Art 1"/>
                <w:sz w:val="30"/>
                <w:szCs w:val="30"/>
                <w:rtl/>
              </w:rPr>
              <w:t>–</w:t>
            </w:r>
            <w:r w:rsidRPr="003A0BFF">
              <w:rPr>
                <w:rFonts w:cs="Mohammad Bold Art 1" w:hint="cs"/>
                <w:sz w:val="30"/>
                <w:szCs w:val="30"/>
                <w:rtl/>
              </w:rPr>
              <w:t xml:space="preserve"> مدير بيع بالتجزئة </w:t>
            </w:r>
            <w:r w:rsidRPr="003A0BFF">
              <w:rPr>
                <w:rFonts w:cs="Mohammad Bold Art 1"/>
                <w:sz w:val="30"/>
                <w:szCs w:val="30"/>
                <w:rtl/>
              </w:rPr>
              <w:t>–</w:t>
            </w:r>
            <w:r w:rsidRPr="003A0BFF">
              <w:rPr>
                <w:rFonts w:cs="Mohammad Bold Art 1" w:hint="cs"/>
                <w:sz w:val="30"/>
                <w:szCs w:val="30"/>
                <w:rtl/>
              </w:rPr>
              <w:t xml:space="preserve"> مختص اجتماعي </w:t>
            </w:r>
            <w:r w:rsidRPr="003A0BFF">
              <w:rPr>
                <w:rFonts w:cs="Mohammad Bold Art 1"/>
                <w:sz w:val="30"/>
                <w:szCs w:val="30"/>
                <w:rtl/>
              </w:rPr>
              <w:t>–</w:t>
            </w:r>
            <w:r w:rsidRPr="003A0BFF">
              <w:rPr>
                <w:rFonts w:cs="Mohammad Bold Art 1" w:hint="cs"/>
                <w:sz w:val="30"/>
                <w:szCs w:val="30"/>
                <w:rtl/>
              </w:rPr>
              <w:t xml:space="preserve"> متخصص بعلم الاجتماع </w:t>
            </w:r>
            <w:r w:rsidRPr="003A0BFF">
              <w:rPr>
                <w:rFonts w:cs="Mohammad Bold Art 1"/>
                <w:sz w:val="30"/>
                <w:szCs w:val="30"/>
                <w:rtl/>
              </w:rPr>
              <w:t>–</w:t>
            </w:r>
            <w:r w:rsidRPr="003A0BFF">
              <w:rPr>
                <w:rFonts w:cs="Mohammad Bold Art 1" w:hint="cs"/>
                <w:sz w:val="30"/>
                <w:szCs w:val="30"/>
                <w:rtl/>
              </w:rPr>
              <w:t xml:space="preserve"> مدرس </w:t>
            </w:r>
            <w:r w:rsidRPr="003A0BFF">
              <w:rPr>
                <w:rFonts w:cs="Mohammad Bold Art 1"/>
                <w:sz w:val="30"/>
                <w:szCs w:val="30"/>
                <w:rtl/>
              </w:rPr>
              <w:t>–</w:t>
            </w:r>
            <w:r w:rsidRPr="003A0BFF">
              <w:rPr>
                <w:rFonts w:cs="Mohammad Bold Art 1" w:hint="cs"/>
                <w:sz w:val="30"/>
                <w:szCs w:val="30"/>
                <w:rtl/>
              </w:rPr>
              <w:t xml:space="preserve"> مكيل </w:t>
            </w:r>
            <w:r w:rsidRPr="003A0BFF">
              <w:rPr>
                <w:rFonts w:cs="Mohammad Bold Art 1"/>
                <w:sz w:val="30"/>
                <w:szCs w:val="30"/>
                <w:rtl/>
              </w:rPr>
              <w:t>–</w:t>
            </w:r>
            <w:r w:rsidRPr="003A0BFF">
              <w:rPr>
                <w:rFonts w:cs="Mohammad Bold Art 1" w:hint="cs"/>
                <w:sz w:val="30"/>
                <w:szCs w:val="30"/>
                <w:rtl/>
              </w:rPr>
              <w:t xml:space="preserve"> تاجر </w:t>
            </w:r>
            <w:r w:rsidRPr="003A0BFF">
              <w:rPr>
                <w:rFonts w:cs="Mohammad Bold Art 1"/>
                <w:sz w:val="30"/>
                <w:szCs w:val="30"/>
                <w:rtl/>
              </w:rPr>
              <w:t>–</w:t>
            </w:r>
            <w:r w:rsidRPr="003A0BFF">
              <w:rPr>
                <w:rFonts w:cs="Mohammad Bold Art 1" w:hint="cs"/>
                <w:sz w:val="30"/>
                <w:szCs w:val="30"/>
                <w:rtl/>
              </w:rPr>
              <w:t xml:space="preserve"> ممرض  </w:t>
            </w:r>
          </w:p>
        </w:tc>
      </w:tr>
      <w:tr w:rsidR="00E84AF4" w:rsidRPr="003A0BFF">
        <w:trPr>
          <w:jc w:val="center"/>
        </w:trPr>
        <w:tc>
          <w:tcPr>
            <w:tcW w:w="2786"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240" w:type="dxa"/>
            <w:tcBorders>
              <w:top w:val="nil"/>
              <w:left w:val="nil"/>
              <w:bottom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6828"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r>
      <w:tr w:rsidR="00E84AF4" w:rsidRPr="003A0BFF">
        <w:trPr>
          <w:jc w:val="center"/>
        </w:trPr>
        <w:tc>
          <w:tcPr>
            <w:tcW w:w="2786" w:type="dxa"/>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يتعلم من خلال</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0"/>
                <w:szCs w:val="30"/>
                <w:rtl/>
              </w:rPr>
              <w:t xml:space="preserve">التعاون </w:t>
            </w:r>
            <w:r w:rsidRPr="003A0BFF">
              <w:rPr>
                <w:rFonts w:cs="Mohammad Bold Art 1"/>
                <w:sz w:val="30"/>
                <w:szCs w:val="30"/>
                <w:rtl/>
              </w:rPr>
              <w:t>–</w:t>
            </w:r>
            <w:r w:rsidRPr="003A0BFF">
              <w:rPr>
                <w:rFonts w:cs="Mohammad Bold Art 1" w:hint="cs"/>
                <w:sz w:val="30"/>
                <w:szCs w:val="30"/>
                <w:rtl/>
              </w:rPr>
              <w:t xml:space="preserve"> المجموعة المشاركة </w:t>
            </w:r>
            <w:r w:rsidRPr="003A0BFF">
              <w:rPr>
                <w:rFonts w:cs="Mohammad Bold Art 1"/>
                <w:sz w:val="30"/>
                <w:szCs w:val="30"/>
                <w:rtl/>
              </w:rPr>
              <w:t>–</w:t>
            </w:r>
            <w:r w:rsidRPr="003A0BFF">
              <w:rPr>
                <w:rFonts w:cs="Mohammad Bold Art 1" w:hint="cs"/>
                <w:sz w:val="30"/>
                <w:szCs w:val="30"/>
                <w:rtl/>
              </w:rPr>
              <w:t xml:space="preserve"> المقابلة </w:t>
            </w:r>
            <w:r w:rsidRPr="003A0BFF">
              <w:rPr>
                <w:rFonts w:cs="Mohammad Bold Art 1"/>
                <w:sz w:val="30"/>
                <w:szCs w:val="30"/>
                <w:rtl/>
              </w:rPr>
              <w:t>–</w:t>
            </w:r>
            <w:r w:rsidRPr="003A0BFF">
              <w:rPr>
                <w:rFonts w:cs="Mohammad Bold Art 1" w:hint="cs"/>
                <w:sz w:val="30"/>
                <w:szCs w:val="30"/>
                <w:rtl/>
              </w:rPr>
              <w:t xml:space="preserve"> ألعاب جماعية </w:t>
            </w:r>
          </w:p>
        </w:tc>
      </w:tr>
      <w:tr w:rsidR="00E84AF4" w:rsidRPr="003A0BFF">
        <w:trPr>
          <w:jc w:val="center"/>
        </w:trPr>
        <w:tc>
          <w:tcPr>
            <w:tcW w:w="2786"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240" w:type="dxa"/>
            <w:tcBorders>
              <w:top w:val="nil"/>
              <w:left w:val="nil"/>
              <w:bottom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6828"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r>
      <w:tr w:rsidR="00E84AF4" w:rsidRPr="003A0BFF">
        <w:trPr>
          <w:jc w:val="center"/>
        </w:trPr>
        <w:tc>
          <w:tcPr>
            <w:tcW w:w="2786" w:type="dxa"/>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وصف الذكاء</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0"/>
                <w:szCs w:val="30"/>
                <w:rtl/>
              </w:rPr>
              <w:t>القدرة على معرفة مشاعر ودوافع الآخرين من خلال التعبيرات التي على الوجه أو الصوت وإيماءات الجسم</w:t>
            </w:r>
          </w:p>
        </w:tc>
      </w:tr>
      <w:tr w:rsidR="00E84AF4" w:rsidRPr="003A0BFF">
        <w:trPr>
          <w:jc w:val="center"/>
        </w:trPr>
        <w:tc>
          <w:tcPr>
            <w:tcW w:w="2786"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240" w:type="dxa"/>
            <w:tcBorders>
              <w:top w:val="nil"/>
              <w:left w:val="nil"/>
              <w:bottom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6828"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r>
      <w:tr w:rsidR="00E84AF4" w:rsidRPr="003A0BFF">
        <w:trPr>
          <w:jc w:val="center"/>
        </w:trPr>
        <w:tc>
          <w:tcPr>
            <w:tcW w:w="2786" w:type="dxa"/>
            <w:vAlign w:val="center"/>
          </w:tcPr>
          <w:p w:rsidR="00E84AF4" w:rsidRPr="003A0BFF" w:rsidRDefault="00E84AF4" w:rsidP="003A0BFF">
            <w:pPr>
              <w:ind w:right="180"/>
              <w:jc w:val="center"/>
              <w:rPr>
                <w:rFonts w:cs="Mohammad Bold Art 1" w:hint="cs"/>
                <w:sz w:val="32"/>
                <w:szCs w:val="32"/>
                <w:rtl/>
              </w:rPr>
            </w:pPr>
            <w:r w:rsidRPr="003A0BFF">
              <w:rPr>
                <w:rFonts w:cs="Mohammad Bold Art 1" w:hint="cs"/>
                <w:sz w:val="32"/>
                <w:szCs w:val="32"/>
                <w:rtl/>
              </w:rPr>
              <w:t xml:space="preserve">تمارين لتقوية </w:t>
            </w:r>
            <w:r w:rsidR="00507003">
              <w:rPr>
                <w:rFonts w:cs="Mohammad Bold Art 1" w:hint="cs"/>
                <w:sz w:val="32"/>
                <w:szCs w:val="32"/>
                <w:rtl/>
              </w:rPr>
              <w:t xml:space="preserve">هذا </w:t>
            </w:r>
            <w:r w:rsidRPr="003A0BFF">
              <w:rPr>
                <w:rFonts w:cs="Mohammad Bold Art 1" w:hint="cs"/>
                <w:sz w:val="32"/>
                <w:szCs w:val="32"/>
                <w:rtl/>
              </w:rPr>
              <w:t>الذكاء</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0"/>
                <w:szCs w:val="30"/>
                <w:rtl/>
              </w:rPr>
              <w:t xml:space="preserve">انظم لفريق </w:t>
            </w:r>
            <w:r w:rsidRPr="003A0BFF">
              <w:rPr>
                <w:rFonts w:cs="Mohammad Bold Art 1"/>
                <w:sz w:val="30"/>
                <w:szCs w:val="30"/>
                <w:rtl/>
              </w:rPr>
              <w:t>–</w:t>
            </w:r>
            <w:r w:rsidRPr="003A0BFF">
              <w:rPr>
                <w:rFonts w:cs="Mohammad Bold Art 1" w:hint="cs"/>
                <w:sz w:val="30"/>
                <w:szCs w:val="30"/>
                <w:rtl/>
              </w:rPr>
              <w:t xml:space="preserve"> التعرف على أناس جدد </w:t>
            </w:r>
            <w:r w:rsidRPr="003A0BFF">
              <w:rPr>
                <w:rFonts w:cs="Mohammad Bold Art 1"/>
                <w:sz w:val="30"/>
                <w:szCs w:val="30"/>
                <w:rtl/>
              </w:rPr>
              <w:t>–</w:t>
            </w:r>
            <w:r w:rsidRPr="003A0BFF">
              <w:rPr>
                <w:rFonts w:cs="Mohammad Bold Art 1" w:hint="cs"/>
                <w:sz w:val="30"/>
                <w:szCs w:val="30"/>
                <w:rtl/>
              </w:rPr>
              <w:t xml:space="preserve"> حلل مواقف في التلفاز بالمواقف على حالة الناس من أصواتهم وإيماءاتهم </w:t>
            </w:r>
            <w:r w:rsidRPr="003A0BFF">
              <w:rPr>
                <w:rFonts w:cs="Mohammad Bold Art 1"/>
                <w:sz w:val="30"/>
                <w:szCs w:val="30"/>
                <w:rtl/>
              </w:rPr>
              <w:t>–</w:t>
            </w:r>
            <w:r w:rsidRPr="003A0BFF">
              <w:rPr>
                <w:rFonts w:cs="Mohammad Bold Art 1" w:hint="cs"/>
                <w:sz w:val="30"/>
                <w:szCs w:val="30"/>
                <w:rtl/>
              </w:rPr>
              <w:t xml:space="preserve"> انظم لمجموعة تطوع في مساعدة الآخرين </w:t>
            </w:r>
            <w:r w:rsidRPr="003A0BFF">
              <w:rPr>
                <w:rFonts w:cs="Mohammad Bold Art 1"/>
                <w:sz w:val="30"/>
                <w:szCs w:val="30"/>
                <w:rtl/>
              </w:rPr>
              <w:t>–</w:t>
            </w:r>
            <w:r w:rsidRPr="003A0BFF">
              <w:rPr>
                <w:rFonts w:cs="Mohammad Bold Art 1" w:hint="cs"/>
                <w:sz w:val="30"/>
                <w:szCs w:val="30"/>
                <w:rtl/>
              </w:rPr>
              <w:t xml:space="preserve"> تعلم مع الآخرين </w:t>
            </w:r>
            <w:r w:rsidRPr="003A0BFF">
              <w:rPr>
                <w:rFonts w:cs="Mohammad Bold Art 1"/>
                <w:sz w:val="30"/>
                <w:szCs w:val="30"/>
                <w:rtl/>
              </w:rPr>
              <w:t>–</w:t>
            </w:r>
            <w:r w:rsidRPr="003A0BFF">
              <w:rPr>
                <w:rFonts w:cs="Mohammad Bold Art 1" w:hint="cs"/>
                <w:sz w:val="30"/>
                <w:szCs w:val="30"/>
                <w:rtl/>
              </w:rPr>
              <w:t xml:space="preserve"> المشاركة في حل المشكلات أو التفاوض وإقناع الآخرين </w:t>
            </w:r>
            <w:r w:rsidRPr="003A0BFF">
              <w:rPr>
                <w:rFonts w:cs="Mohammad Bold Art 1"/>
                <w:sz w:val="30"/>
                <w:szCs w:val="30"/>
                <w:rtl/>
              </w:rPr>
              <w:t>–</w:t>
            </w:r>
            <w:r w:rsidRPr="003A0BFF">
              <w:rPr>
                <w:rFonts w:cs="Mohammad Bold Art 1" w:hint="cs"/>
                <w:sz w:val="30"/>
                <w:szCs w:val="30"/>
                <w:rtl/>
              </w:rPr>
              <w:t xml:space="preserve"> جرب القيام بدور القائد </w:t>
            </w:r>
            <w:r w:rsidRPr="003A0BFF">
              <w:rPr>
                <w:rFonts w:cs="Mohammad Bold Art 1"/>
                <w:sz w:val="30"/>
                <w:szCs w:val="30"/>
                <w:rtl/>
              </w:rPr>
              <w:t>–</w:t>
            </w:r>
            <w:r w:rsidRPr="003A0BFF">
              <w:rPr>
                <w:rFonts w:cs="Mohammad Bold Art 1" w:hint="cs"/>
                <w:sz w:val="30"/>
                <w:szCs w:val="30"/>
                <w:rtl/>
              </w:rPr>
              <w:t xml:space="preserve"> اتخذ مثل لك في هذا الجانب وحلل كيفية تعامله مع الآخرين </w:t>
            </w:r>
            <w:r w:rsidRPr="003A0BFF">
              <w:rPr>
                <w:rFonts w:cs="Mohammad Bold Art 1"/>
                <w:sz w:val="30"/>
                <w:szCs w:val="30"/>
                <w:rtl/>
              </w:rPr>
              <w:t>–</w:t>
            </w:r>
            <w:r w:rsidRPr="003A0BFF">
              <w:rPr>
                <w:rFonts w:cs="Mohammad Bold Art 1" w:hint="cs"/>
                <w:sz w:val="30"/>
                <w:szCs w:val="30"/>
                <w:rtl/>
              </w:rPr>
              <w:t xml:space="preserve"> اسأل الآخرين عن خبراتهم </w:t>
            </w:r>
            <w:r w:rsidRPr="003A0BFF">
              <w:rPr>
                <w:rFonts w:cs="Mohammad Bold Art 1"/>
                <w:sz w:val="30"/>
                <w:szCs w:val="30"/>
                <w:rtl/>
              </w:rPr>
              <w:t>–</w:t>
            </w:r>
            <w:r w:rsidRPr="003A0BFF">
              <w:rPr>
                <w:rFonts w:cs="Mohammad Bold Art 1" w:hint="cs"/>
                <w:sz w:val="30"/>
                <w:szCs w:val="30"/>
                <w:rtl/>
              </w:rPr>
              <w:t xml:space="preserve"> تعلم خطوات التعرف على الآخرين </w:t>
            </w:r>
          </w:p>
        </w:tc>
      </w:tr>
    </w:tbl>
    <w:p w:rsidR="00E84AF4" w:rsidRDefault="00E84AF4" w:rsidP="00E84AF4">
      <w:pPr>
        <w:ind w:right="180" w:firstLine="561"/>
        <w:jc w:val="lowKashida"/>
        <w:rPr>
          <w:rFonts w:cs="Mohammad Bold Art 1" w:hint="cs"/>
          <w:szCs w:val="32"/>
          <w:rtl/>
        </w:rPr>
      </w:pPr>
    </w:p>
    <w:p w:rsidR="00EC7782" w:rsidRDefault="00EC7782" w:rsidP="00E84AF4">
      <w:pPr>
        <w:ind w:right="180" w:firstLine="561"/>
        <w:jc w:val="lowKashida"/>
        <w:rPr>
          <w:rFonts w:cs="Mohammad Bold Art 1" w:hint="cs"/>
          <w:szCs w:val="32"/>
          <w:rtl/>
        </w:rPr>
      </w:pPr>
    </w:p>
    <w:p w:rsidR="00EC7782" w:rsidRDefault="00EC7782" w:rsidP="00E84AF4">
      <w:pPr>
        <w:ind w:right="180" w:firstLine="561"/>
        <w:jc w:val="lowKashida"/>
        <w:rPr>
          <w:rFonts w:cs="Mohammad Bold Art 1" w:hint="cs"/>
          <w:szCs w:val="32"/>
          <w:rtl/>
        </w:rPr>
      </w:pPr>
    </w:p>
    <w:p w:rsidR="00EC7782" w:rsidRPr="00E84AF4" w:rsidRDefault="00EC7782" w:rsidP="00E84AF4">
      <w:pPr>
        <w:ind w:right="180" w:firstLine="561"/>
        <w:jc w:val="lowKashida"/>
        <w:rPr>
          <w:rFonts w:cs="Mohammad Bold Art 1" w:hint="cs"/>
          <w:szCs w:val="32"/>
          <w:rtl/>
        </w:rPr>
      </w:pPr>
    </w:p>
    <w:p w:rsidR="00E84AF4" w:rsidRPr="00E84AF4" w:rsidRDefault="00E84AF4" w:rsidP="00E84AF4">
      <w:pPr>
        <w:ind w:right="180" w:firstLine="561"/>
        <w:jc w:val="lowKashida"/>
        <w:rPr>
          <w:rFonts w:cs="Mohammad Bold Art 1" w:hint="cs"/>
          <w:sz w:val="32"/>
          <w:szCs w:val="32"/>
          <w:rtl/>
        </w:rPr>
      </w:pPr>
      <w:r w:rsidRPr="00E84AF4">
        <w:rPr>
          <w:rFonts w:cs="Mohammad Bold Art 1" w:hint="cs"/>
          <w:sz w:val="32"/>
          <w:szCs w:val="32"/>
          <w:rtl/>
        </w:rPr>
        <w:t xml:space="preserve">سابعاًً : الذكاء </w:t>
      </w:r>
      <w:r w:rsidRPr="00E84AF4">
        <w:rPr>
          <w:rFonts w:cs="Mohammad Bold Art 1" w:hint="cs"/>
          <w:sz w:val="70"/>
          <w:szCs w:val="70"/>
          <w:rtl/>
        </w:rPr>
        <w:t>الإيقاعــــــــــــي</w:t>
      </w:r>
      <w:r w:rsidRPr="00E84AF4">
        <w:rPr>
          <w:rFonts w:cs="Mohammad Bold Art 1" w:hint="cs"/>
          <w:sz w:val="32"/>
          <w:szCs w:val="32"/>
          <w:rtl/>
        </w:rPr>
        <w:t xml:space="preserve"> :</w:t>
      </w:r>
    </w:p>
    <w:tbl>
      <w:tblPr>
        <w:bidiVisual/>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2786"/>
        <w:gridCol w:w="240"/>
        <w:gridCol w:w="6828"/>
      </w:tblGrid>
      <w:tr w:rsidR="00E84AF4" w:rsidRPr="003A0BFF">
        <w:trPr>
          <w:jc w:val="center"/>
        </w:trPr>
        <w:tc>
          <w:tcPr>
            <w:tcW w:w="2786" w:type="dxa"/>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أنت تتميز بــــــ</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 xml:space="preserve">بتمييز الأصوات الجميلة من النشاز </w:t>
            </w:r>
            <w:r w:rsidRPr="003A0BFF">
              <w:rPr>
                <w:rFonts w:cs="Mohammad Bold Art 1"/>
                <w:sz w:val="32"/>
                <w:szCs w:val="32"/>
                <w:rtl/>
              </w:rPr>
              <w:t>–</w:t>
            </w:r>
            <w:r w:rsidRPr="003A0BFF">
              <w:rPr>
                <w:rFonts w:cs="Mohammad Bold Art 1" w:hint="cs"/>
                <w:sz w:val="32"/>
                <w:szCs w:val="32"/>
                <w:rtl/>
              </w:rPr>
              <w:t xml:space="preserve"> تحفظ كثير من الألحان وتدندن وأنت عمل أو تفعل شيئاً </w:t>
            </w:r>
            <w:r w:rsidRPr="003A0BFF">
              <w:rPr>
                <w:rFonts w:cs="Mohammad Bold Art 1"/>
                <w:sz w:val="32"/>
                <w:szCs w:val="32"/>
                <w:rtl/>
              </w:rPr>
              <w:t>–</w:t>
            </w:r>
            <w:r w:rsidRPr="003A0BFF">
              <w:rPr>
                <w:rFonts w:cs="Mohammad Bold Art 1" w:hint="cs"/>
                <w:sz w:val="32"/>
                <w:szCs w:val="32"/>
                <w:rtl/>
              </w:rPr>
              <w:t xml:space="preserve"> بسهولة تحفظ اللحن وتستطيع تقليد أصوات المقرئين </w:t>
            </w:r>
            <w:r w:rsidRPr="003A0BFF">
              <w:rPr>
                <w:rFonts w:cs="Mohammad Bold Art 1"/>
                <w:sz w:val="32"/>
                <w:szCs w:val="32"/>
                <w:rtl/>
              </w:rPr>
              <w:t>–</w:t>
            </w:r>
            <w:r w:rsidRPr="003A0BFF">
              <w:rPr>
                <w:rFonts w:cs="Mohammad Bold Art 1" w:hint="cs"/>
                <w:sz w:val="32"/>
                <w:szCs w:val="32"/>
                <w:rtl/>
              </w:rPr>
              <w:t xml:space="preserve"> تجيد تجويد القرآن </w:t>
            </w:r>
            <w:r w:rsidRPr="003A0BFF">
              <w:rPr>
                <w:rFonts w:cs="Mohammad Bold Art 1"/>
                <w:sz w:val="32"/>
                <w:szCs w:val="32"/>
                <w:rtl/>
              </w:rPr>
              <w:t>–</w:t>
            </w:r>
            <w:r w:rsidRPr="003A0BFF">
              <w:rPr>
                <w:rFonts w:cs="Mohammad Bold Art 1" w:hint="cs"/>
                <w:sz w:val="32"/>
                <w:szCs w:val="32"/>
                <w:rtl/>
              </w:rPr>
              <w:t xml:space="preserve"> تحب أن يستمع الناس إلى صوتك </w:t>
            </w:r>
            <w:r w:rsidRPr="003A0BFF">
              <w:rPr>
                <w:rFonts w:cs="Mohammad Bold Art 1"/>
                <w:sz w:val="32"/>
                <w:szCs w:val="32"/>
                <w:rtl/>
              </w:rPr>
              <w:t>–</w:t>
            </w:r>
            <w:r w:rsidRPr="003A0BFF">
              <w:rPr>
                <w:rFonts w:cs="Mohammad Bold Art 1" w:hint="cs"/>
                <w:sz w:val="32"/>
                <w:szCs w:val="32"/>
                <w:rtl/>
              </w:rPr>
              <w:t xml:space="preserve"> تكتشف أخطاء التجويد بسهولة</w:t>
            </w:r>
          </w:p>
        </w:tc>
      </w:tr>
      <w:tr w:rsidR="003A0BFF" w:rsidRPr="003A0BFF">
        <w:trPr>
          <w:jc w:val="center"/>
        </w:trPr>
        <w:tc>
          <w:tcPr>
            <w:tcW w:w="2786"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240" w:type="dxa"/>
            <w:tcBorders>
              <w:top w:val="nil"/>
              <w:left w:val="nil"/>
              <w:bottom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6828"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r>
      <w:tr w:rsidR="003A0BFF" w:rsidRPr="003A0BFF">
        <w:trPr>
          <w:jc w:val="center"/>
        </w:trPr>
        <w:tc>
          <w:tcPr>
            <w:tcW w:w="2786" w:type="dxa"/>
            <w:vAlign w:val="center"/>
          </w:tcPr>
          <w:p w:rsidR="00E84AF4" w:rsidRPr="003A0BFF" w:rsidRDefault="00E84AF4" w:rsidP="003A0BFF">
            <w:pPr>
              <w:jc w:val="lowKashida"/>
              <w:rPr>
                <w:rFonts w:cs="Mohammad Bold Art 1" w:hint="cs"/>
                <w:sz w:val="32"/>
                <w:szCs w:val="32"/>
                <w:rtl/>
              </w:rPr>
            </w:pPr>
            <w:r w:rsidRPr="003A0BFF">
              <w:rPr>
                <w:rFonts w:cs="Mohammad Bold Art 1" w:hint="cs"/>
                <w:sz w:val="32"/>
                <w:szCs w:val="32"/>
                <w:rtl/>
              </w:rPr>
              <w:t>بعض المهن المناسبة للذكاء الإيقاعـــــــي</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 xml:space="preserve">ملحن </w:t>
            </w:r>
            <w:r w:rsidRPr="003A0BFF">
              <w:rPr>
                <w:rFonts w:cs="Mohammad Bold Art 1"/>
                <w:sz w:val="32"/>
                <w:szCs w:val="32"/>
                <w:rtl/>
              </w:rPr>
              <w:t>–</w:t>
            </w:r>
            <w:r w:rsidRPr="003A0BFF">
              <w:rPr>
                <w:rFonts w:cs="Mohammad Bold Art 1" w:hint="cs"/>
                <w:sz w:val="32"/>
                <w:szCs w:val="32"/>
                <w:rtl/>
              </w:rPr>
              <w:t xml:space="preserve"> مذيع </w:t>
            </w:r>
            <w:r w:rsidRPr="003A0BFF">
              <w:rPr>
                <w:rFonts w:cs="Mohammad Bold Art 1"/>
                <w:sz w:val="32"/>
                <w:szCs w:val="32"/>
                <w:rtl/>
              </w:rPr>
              <w:t>–</w:t>
            </w:r>
            <w:r w:rsidRPr="003A0BFF">
              <w:rPr>
                <w:rFonts w:cs="Mohammad Bold Art 1" w:hint="cs"/>
                <w:sz w:val="32"/>
                <w:szCs w:val="32"/>
                <w:rtl/>
              </w:rPr>
              <w:t xml:space="preserve"> خبير مؤثرات صوتية </w:t>
            </w:r>
            <w:r w:rsidRPr="003A0BFF">
              <w:rPr>
                <w:rFonts w:cs="Mohammad Bold Art 1"/>
                <w:sz w:val="32"/>
                <w:szCs w:val="32"/>
                <w:rtl/>
              </w:rPr>
              <w:t>–</w:t>
            </w:r>
            <w:r w:rsidRPr="003A0BFF">
              <w:rPr>
                <w:rFonts w:cs="Mohammad Bold Art 1" w:hint="cs"/>
                <w:sz w:val="32"/>
                <w:szCs w:val="32"/>
                <w:rtl/>
              </w:rPr>
              <w:t xml:space="preserve"> كاتب أناشيد </w:t>
            </w:r>
            <w:r w:rsidRPr="003A0BFF">
              <w:rPr>
                <w:rFonts w:cs="Mohammad Bold Art 1"/>
                <w:sz w:val="32"/>
                <w:szCs w:val="32"/>
                <w:rtl/>
              </w:rPr>
              <w:t>–</w:t>
            </w:r>
            <w:r w:rsidRPr="003A0BFF">
              <w:rPr>
                <w:rFonts w:cs="Mohammad Bold Art 1" w:hint="cs"/>
                <w:sz w:val="32"/>
                <w:szCs w:val="32"/>
                <w:rtl/>
              </w:rPr>
              <w:t xml:space="preserve"> مشرف أو مدير فرقة إنشادية </w:t>
            </w:r>
            <w:r w:rsidRPr="003A0BFF">
              <w:rPr>
                <w:rFonts w:cs="Mohammad Bold Art 1"/>
                <w:sz w:val="32"/>
                <w:szCs w:val="32"/>
                <w:rtl/>
              </w:rPr>
              <w:t>–</w:t>
            </w:r>
            <w:r w:rsidRPr="003A0BFF">
              <w:rPr>
                <w:rFonts w:cs="Mohammad Bold Art 1" w:hint="cs"/>
                <w:sz w:val="32"/>
                <w:szCs w:val="32"/>
                <w:rtl/>
              </w:rPr>
              <w:t xml:space="preserve"> مختص مؤثرات صوتية </w:t>
            </w:r>
            <w:r w:rsidRPr="003A0BFF">
              <w:rPr>
                <w:rFonts w:cs="Mohammad Bold Art 1"/>
                <w:sz w:val="32"/>
                <w:szCs w:val="32"/>
                <w:rtl/>
              </w:rPr>
              <w:t>–</w:t>
            </w:r>
            <w:r w:rsidRPr="003A0BFF">
              <w:rPr>
                <w:rFonts w:cs="Mohammad Bold Art 1" w:hint="cs"/>
                <w:sz w:val="32"/>
                <w:szCs w:val="32"/>
                <w:rtl/>
              </w:rPr>
              <w:t xml:space="preserve"> منشد </w:t>
            </w:r>
            <w:r w:rsidRPr="003A0BFF">
              <w:rPr>
                <w:rFonts w:cs="Mohammad Bold Art 1"/>
                <w:sz w:val="32"/>
                <w:szCs w:val="32"/>
                <w:rtl/>
              </w:rPr>
              <w:t>–</w:t>
            </w:r>
            <w:r w:rsidRPr="003A0BFF">
              <w:rPr>
                <w:rFonts w:cs="Mohammad Bold Art 1" w:hint="cs"/>
                <w:sz w:val="32"/>
                <w:szCs w:val="32"/>
                <w:rtl/>
              </w:rPr>
              <w:t xml:space="preserve"> مهند صوت </w:t>
            </w:r>
            <w:r w:rsidRPr="003A0BFF">
              <w:rPr>
                <w:rFonts w:cs="Mohammad Bold Art 1"/>
                <w:sz w:val="32"/>
                <w:szCs w:val="32"/>
                <w:rtl/>
              </w:rPr>
              <w:t>–</w:t>
            </w:r>
            <w:r w:rsidRPr="003A0BFF">
              <w:rPr>
                <w:rFonts w:cs="Mohammad Bold Art 1" w:hint="cs"/>
                <w:sz w:val="32"/>
                <w:szCs w:val="32"/>
                <w:rtl/>
              </w:rPr>
              <w:t xml:space="preserve"> مدير أستودي</w:t>
            </w:r>
            <w:r w:rsidRPr="003A0BFF">
              <w:rPr>
                <w:rFonts w:cs="Mohammad Bold Art 1" w:hint="eastAsia"/>
                <w:sz w:val="32"/>
                <w:szCs w:val="32"/>
                <w:rtl/>
              </w:rPr>
              <w:t>و</w:t>
            </w:r>
            <w:r w:rsidRPr="003A0BFF">
              <w:rPr>
                <w:rFonts w:cs="Mohammad Bold Art 1" w:hint="cs"/>
                <w:sz w:val="32"/>
                <w:szCs w:val="32"/>
                <w:rtl/>
              </w:rPr>
              <w:t xml:space="preserve"> </w:t>
            </w:r>
            <w:r w:rsidRPr="003A0BFF">
              <w:rPr>
                <w:rFonts w:cs="Mohammad Bold Art 1"/>
                <w:sz w:val="32"/>
                <w:szCs w:val="32"/>
                <w:rtl/>
              </w:rPr>
              <w:t>–</w:t>
            </w:r>
            <w:r w:rsidRPr="003A0BFF">
              <w:rPr>
                <w:rFonts w:cs="Mohammad Bold Art 1" w:hint="cs"/>
                <w:sz w:val="32"/>
                <w:szCs w:val="32"/>
                <w:rtl/>
              </w:rPr>
              <w:t xml:space="preserve"> الإعلام </w:t>
            </w:r>
            <w:r w:rsidRPr="003A0BFF">
              <w:rPr>
                <w:rFonts w:cs="Mohammad Bold Art 1"/>
                <w:sz w:val="32"/>
                <w:szCs w:val="32"/>
                <w:rtl/>
              </w:rPr>
              <w:t>–</w:t>
            </w:r>
            <w:r w:rsidRPr="003A0BFF">
              <w:rPr>
                <w:rFonts w:cs="Mohammad Bold Art 1" w:hint="cs"/>
                <w:sz w:val="32"/>
                <w:szCs w:val="32"/>
                <w:rtl/>
              </w:rPr>
              <w:t xml:space="preserve"> معلم تجويد </w:t>
            </w:r>
            <w:r w:rsidRPr="003A0BFF">
              <w:rPr>
                <w:rFonts w:cs="Mohammad Bold Art 1"/>
                <w:sz w:val="32"/>
                <w:szCs w:val="32"/>
                <w:rtl/>
              </w:rPr>
              <w:lastRenderedPageBreak/>
              <w:t>–</w:t>
            </w:r>
            <w:r w:rsidRPr="003A0BFF">
              <w:rPr>
                <w:rFonts w:cs="Mohammad Bold Art 1" w:hint="cs"/>
                <w:sz w:val="32"/>
                <w:szCs w:val="32"/>
                <w:rtl/>
              </w:rPr>
              <w:t xml:space="preserve"> مقرئ- موزع صوت</w:t>
            </w:r>
          </w:p>
        </w:tc>
      </w:tr>
      <w:tr w:rsidR="003A0BFF" w:rsidRPr="003A0BFF">
        <w:trPr>
          <w:jc w:val="center"/>
        </w:trPr>
        <w:tc>
          <w:tcPr>
            <w:tcW w:w="2786"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240" w:type="dxa"/>
            <w:tcBorders>
              <w:top w:val="nil"/>
              <w:left w:val="nil"/>
              <w:bottom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6828"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r>
      <w:tr w:rsidR="003A0BFF" w:rsidRPr="003A0BFF">
        <w:trPr>
          <w:jc w:val="center"/>
        </w:trPr>
        <w:tc>
          <w:tcPr>
            <w:tcW w:w="2786" w:type="dxa"/>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يتعلم من خلال</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5349AB" w:rsidP="003A0BFF">
            <w:pPr>
              <w:ind w:right="180" w:firstLine="561"/>
              <w:jc w:val="lowKashida"/>
              <w:rPr>
                <w:rFonts w:cs="Mohammad Bold Art 1" w:hint="cs"/>
                <w:sz w:val="32"/>
                <w:szCs w:val="32"/>
                <w:rtl/>
              </w:rPr>
            </w:pPr>
            <w:r>
              <w:rPr>
                <w:rFonts w:cs="Mohammad Bold Art 1" w:hint="cs"/>
                <w:sz w:val="32"/>
                <w:szCs w:val="32"/>
                <w:rtl/>
              </w:rPr>
              <w:t xml:space="preserve">حفظ </w:t>
            </w:r>
            <w:r w:rsidR="00E84AF4" w:rsidRPr="003A0BFF">
              <w:rPr>
                <w:rFonts w:cs="Mohammad Bold Art 1" w:hint="cs"/>
                <w:sz w:val="32"/>
                <w:szCs w:val="32"/>
                <w:rtl/>
              </w:rPr>
              <w:t xml:space="preserve">آيات من القرآن - التلحين </w:t>
            </w:r>
            <w:r w:rsidR="00E84AF4" w:rsidRPr="003A0BFF">
              <w:rPr>
                <w:rFonts w:cs="Mohammad Bold Art 1"/>
                <w:sz w:val="32"/>
                <w:szCs w:val="32"/>
                <w:rtl/>
              </w:rPr>
              <w:t>–</w:t>
            </w:r>
            <w:r w:rsidR="00E84AF4" w:rsidRPr="003A0BFF">
              <w:rPr>
                <w:rFonts w:cs="Mohammad Bold Art 1" w:hint="cs"/>
                <w:sz w:val="32"/>
                <w:szCs w:val="32"/>
                <w:rtl/>
              </w:rPr>
              <w:t xml:space="preserve"> الإيقاع </w:t>
            </w:r>
            <w:r w:rsidR="00E84AF4" w:rsidRPr="003A0BFF">
              <w:rPr>
                <w:rFonts w:cs="Mohammad Bold Art 1"/>
                <w:sz w:val="32"/>
                <w:szCs w:val="32"/>
                <w:rtl/>
              </w:rPr>
              <w:t>–</w:t>
            </w:r>
            <w:r w:rsidR="00E84AF4" w:rsidRPr="003A0BFF">
              <w:rPr>
                <w:rFonts w:cs="Mohammad Bold Art 1" w:hint="cs"/>
                <w:sz w:val="32"/>
                <w:szCs w:val="32"/>
                <w:rtl/>
              </w:rPr>
              <w:t xml:space="preserve">الضربات </w:t>
            </w:r>
            <w:r w:rsidR="00E84AF4" w:rsidRPr="003A0BFF">
              <w:rPr>
                <w:rFonts w:cs="Mohammad Bold Art 1"/>
                <w:sz w:val="32"/>
                <w:szCs w:val="32"/>
                <w:rtl/>
              </w:rPr>
              <w:t>–</w:t>
            </w:r>
            <w:r w:rsidR="00E84AF4" w:rsidRPr="003A0BFF">
              <w:rPr>
                <w:rFonts w:cs="Mohammad Bold Art 1" w:hint="cs"/>
                <w:sz w:val="32"/>
                <w:szCs w:val="32"/>
                <w:rtl/>
              </w:rPr>
              <w:t xml:space="preserve"> القصائد </w:t>
            </w:r>
            <w:r w:rsidR="00E84AF4" w:rsidRPr="003A0BFF">
              <w:rPr>
                <w:rFonts w:cs="Mohammad Bold Art 1"/>
                <w:sz w:val="32"/>
                <w:szCs w:val="32"/>
                <w:rtl/>
              </w:rPr>
              <w:t>–</w:t>
            </w:r>
            <w:r w:rsidR="00E84AF4" w:rsidRPr="003A0BFF">
              <w:rPr>
                <w:rFonts w:cs="Mohammad Bold Art 1" w:hint="cs"/>
                <w:sz w:val="32"/>
                <w:szCs w:val="32"/>
                <w:rtl/>
              </w:rPr>
              <w:t xml:space="preserve"> الهتافات </w:t>
            </w:r>
            <w:r w:rsidR="00E84AF4" w:rsidRPr="003A0BFF">
              <w:rPr>
                <w:rFonts w:cs="Mohammad Bold Art 1"/>
                <w:sz w:val="32"/>
                <w:szCs w:val="32"/>
                <w:rtl/>
              </w:rPr>
              <w:t>–</w:t>
            </w:r>
            <w:r w:rsidR="00E84AF4" w:rsidRPr="003A0BFF">
              <w:rPr>
                <w:rFonts w:cs="Mohammad Bold Art 1" w:hint="cs"/>
                <w:sz w:val="32"/>
                <w:szCs w:val="32"/>
                <w:rtl/>
              </w:rPr>
              <w:t xml:space="preserve"> الإنشاد </w:t>
            </w:r>
          </w:p>
        </w:tc>
      </w:tr>
      <w:tr w:rsidR="003A0BFF" w:rsidRPr="003A0BFF">
        <w:trPr>
          <w:jc w:val="center"/>
        </w:trPr>
        <w:tc>
          <w:tcPr>
            <w:tcW w:w="2786"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240" w:type="dxa"/>
            <w:tcBorders>
              <w:top w:val="nil"/>
              <w:left w:val="nil"/>
              <w:bottom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6828"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r>
      <w:tr w:rsidR="003A0BFF" w:rsidRPr="003A0BFF">
        <w:trPr>
          <w:jc w:val="center"/>
        </w:trPr>
        <w:tc>
          <w:tcPr>
            <w:tcW w:w="2786" w:type="dxa"/>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وصف الذكاء</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القدرة على فهم اللحن وتحليله أو التعبير به وإنتاجه , أو القدرة على فهم وإدراك صوت المقرئين والمنشدين والتعبير والتحليل والإنتاج</w:t>
            </w:r>
          </w:p>
        </w:tc>
      </w:tr>
      <w:tr w:rsidR="003A0BFF" w:rsidRPr="003A0BFF">
        <w:trPr>
          <w:jc w:val="center"/>
        </w:trPr>
        <w:tc>
          <w:tcPr>
            <w:tcW w:w="2786"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240" w:type="dxa"/>
            <w:tcBorders>
              <w:top w:val="nil"/>
              <w:left w:val="nil"/>
              <w:bottom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6828"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r>
      <w:tr w:rsidR="003A0BFF" w:rsidRPr="003A0BFF">
        <w:trPr>
          <w:jc w:val="center"/>
        </w:trPr>
        <w:tc>
          <w:tcPr>
            <w:tcW w:w="2786" w:type="dxa"/>
            <w:vAlign w:val="center"/>
          </w:tcPr>
          <w:p w:rsidR="00E84AF4" w:rsidRPr="003A0BFF" w:rsidRDefault="00E84AF4" w:rsidP="003A0BFF">
            <w:pPr>
              <w:ind w:right="180"/>
              <w:jc w:val="center"/>
              <w:rPr>
                <w:rFonts w:cs="Mohammad Bold Art 1" w:hint="cs"/>
                <w:sz w:val="32"/>
                <w:szCs w:val="32"/>
                <w:rtl/>
              </w:rPr>
            </w:pPr>
            <w:r w:rsidRPr="003A0BFF">
              <w:rPr>
                <w:rFonts w:cs="Mohammad Bold Art 1" w:hint="cs"/>
                <w:sz w:val="32"/>
                <w:szCs w:val="32"/>
                <w:rtl/>
              </w:rPr>
              <w:t xml:space="preserve">تمارين لتقوية </w:t>
            </w:r>
            <w:r w:rsidR="00507003">
              <w:rPr>
                <w:rFonts w:cs="Mohammad Bold Art 1" w:hint="cs"/>
                <w:sz w:val="32"/>
                <w:szCs w:val="32"/>
                <w:rtl/>
              </w:rPr>
              <w:t xml:space="preserve">هذا </w:t>
            </w:r>
            <w:r w:rsidRPr="003A0BFF">
              <w:rPr>
                <w:rFonts w:cs="Mohammad Bold Art 1" w:hint="cs"/>
                <w:sz w:val="32"/>
                <w:szCs w:val="32"/>
                <w:rtl/>
              </w:rPr>
              <w:t>الذكاء</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 xml:space="preserve">حفظ القرآن بالتجويد - الاشتراك في فرقة إنشادية </w:t>
            </w:r>
            <w:r w:rsidRPr="003A0BFF">
              <w:rPr>
                <w:rFonts w:cs="Mohammad Bold Art 1"/>
                <w:sz w:val="32"/>
                <w:szCs w:val="32"/>
                <w:rtl/>
              </w:rPr>
              <w:t>–</w:t>
            </w:r>
            <w:r w:rsidRPr="003A0BFF">
              <w:rPr>
                <w:rFonts w:cs="Mohammad Bold Art 1" w:hint="cs"/>
                <w:sz w:val="32"/>
                <w:szCs w:val="32"/>
                <w:rtl/>
              </w:rPr>
              <w:t xml:space="preserve"> كتابة كلمات الأناشيد المعروفة بأسلوبك </w:t>
            </w:r>
            <w:r w:rsidRPr="003A0BFF">
              <w:rPr>
                <w:rFonts w:cs="Mohammad Bold Art 1"/>
                <w:sz w:val="32"/>
                <w:szCs w:val="32"/>
                <w:rtl/>
              </w:rPr>
              <w:t>–</w:t>
            </w:r>
            <w:r w:rsidRPr="003A0BFF">
              <w:rPr>
                <w:rFonts w:cs="Mohammad Bold Art 1" w:hint="cs"/>
                <w:sz w:val="32"/>
                <w:szCs w:val="32"/>
                <w:rtl/>
              </w:rPr>
              <w:t xml:space="preserve"> تأليف وتلحين الأناشيد الجديدة </w:t>
            </w:r>
            <w:r w:rsidRPr="003A0BFF">
              <w:rPr>
                <w:rFonts w:cs="Mohammad Bold Art 1"/>
                <w:sz w:val="32"/>
                <w:szCs w:val="32"/>
                <w:rtl/>
              </w:rPr>
              <w:t>–</w:t>
            </w:r>
            <w:r w:rsidRPr="003A0BFF">
              <w:rPr>
                <w:rFonts w:cs="Mohammad Bold Art 1" w:hint="cs"/>
                <w:sz w:val="32"/>
                <w:szCs w:val="32"/>
                <w:rtl/>
              </w:rPr>
              <w:t xml:space="preserve"> تعلم التجويد </w:t>
            </w:r>
            <w:r w:rsidRPr="003A0BFF">
              <w:rPr>
                <w:rFonts w:cs="Mohammad Bold Art 1"/>
                <w:sz w:val="32"/>
                <w:szCs w:val="32"/>
                <w:rtl/>
              </w:rPr>
              <w:t>–</w:t>
            </w:r>
            <w:r w:rsidRPr="003A0BFF">
              <w:rPr>
                <w:rFonts w:cs="Mohammad Bold Art 1" w:hint="cs"/>
                <w:sz w:val="32"/>
                <w:szCs w:val="32"/>
                <w:rtl/>
              </w:rPr>
              <w:t xml:space="preserve"> الاستماع لكبار المقرئين والمنشدين </w:t>
            </w:r>
            <w:r w:rsidRPr="003A0BFF">
              <w:rPr>
                <w:rFonts w:cs="Mohammad Bold Art 1"/>
                <w:sz w:val="32"/>
                <w:szCs w:val="32"/>
                <w:rtl/>
              </w:rPr>
              <w:t>–</w:t>
            </w:r>
            <w:r w:rsidRPr="003A0BFF">
              <w:rPr>
                <w:rFonts w:cs="Mohammad Bold Art 1" w:hint="cs"/>
                <w:sz w:val="32"/>
                <w:szCs w:val="32"/>
                <w:rtl/>
              </w:rPr>
              <w:t xml:space="preserve"> تسجيل شريط بصوتك </w:t>
            </w:r>
          </w:p>
        </w:tc>
      </w:tr>
    </w:tbl>
    <w:p w:rsidR="00E84AF4" w:rsidRDefault="00E84AF4" w:rsidP="00E84AF4">
      <w:pPr>
        <w:ind w:right="180" w:firstLine="561"/>
        <w:jc w:val="lowKashida"/>
        <w:rPr>
          <w:rFonts w:cs="Mohammad Bold Art 1" w:hint="cs"/>
          <w:szCs w:val="32"/>
          <w:rtl/>
        </w:rPr>
      </w:pPr>
    </w:p>
    <w:p w:rsidR="00EC7782" w:rsidRDefault="00EC7782" w:rsidP="00AF0037">
      <w:pPr>
        <w:ind w:right="180"/>
        <w:jc w:val="lowKashida"/>
        <w:rPr>
          <w:rFonts w:cs="Mohammad Bold Art 1" w:hint="cs"/>
          <w:szCs w:val="32"/>
          <w:rtl/>
        </w:rPr>
      </w:pPr>
    </w:p>
    <w:p w:rsidR="00EC7782" w:rsidRDefault="00EC7782" w:rsidP="00E84AF4">
      <w:pPr>
        <w:ind w:right="180" w:firstLine="561"/>
        <w:jc w:val="lowKashida"/>
        <w:rPr>
          <w:rFonts w:cs="Mohammad Bold Art 1" w:hint="cs"/>
          <w:szCs w:val="32"/>
          <w:rtl/>
        </w:rPr>
      </w:pPr>
    </w:p>
    <w:p w:rsidR="00EC7782" w:rsidRPr="00E84AF4" w:rsidRDefault="00EC7782" w:rsidP="00E84AF4">
      <w:pPr>
        <w:ind w:right="180" w:firstLine="561"/>
        <w:jc w:val="lowKashida"/>
        <w:rPr>
          <w:rFonts w:cs="Mohammad Bold Art 1" w:hint="cs"/>
          <w:szCs w:val="32"/>
          <w:rtl/>
        </w:rPr>
      </w:pPr>
    </w:p>
    <w:p w:rsidR="00E84AF4" w:rsidRPr="00E84AF4" w:rsidRDefault="00E84AF4" w:rsidP="00E84AF4">
      <w:pPr>
        <w:ind w:right="180" w:firstLine="561"/>
        <w:jc w:val="lowKashida"/>
        <w:rPr>
          <w:rFonts w:cs="Mohammad Bold Art 1" w:hint="cs"/>
          <w:sz w:val="32"/>
          <w:szCs w:val="32"/>
          <w:rtl/>
        </w:rPr>
      </w:pPr>
      <w:r w:rsidRPr="00E84AF4">
        <w:rPr>
          <w:rFonts w:cs="Mohammad Bold Art 1" w:hint="cs"/>
          <w:sz w:val="32"/>
          <w:szCs w:val="32"/>
          <w:rtl/>
        </w:rPr>
        <w:t xml:space="preserve">ثامناً : الذكاء </w:t>
      </w:r>
      <w:r w:rsidRPr="00E84AF4">
        <w:rPr>
          <w:rFonts w:cs="Mohammad Bold Art 1" w:hint="cs"/>
          <w:sz w:val="70"/>
          <w:szCs w:val="70"/>
          <w:rtl/>
        </w:rPr>
        <w:t>الحركـــــــــــــي</w:t>
      </w:r>
      <w:r w:rsidRPr="00E84AF4">
        <w:rPr>
          <w:rFonts w:cs="Mohammad Bold Art 1" w:hint="cs"/>
          <w:sz w:val="32"/>
          <w:szCs w:val="32"/>
          <w:rtl/>
        </w:rPr>
        <w:t xml:space="preserve"> :</w:t>
      </w:r>
    </w:p>
    <w:tbl>
      <w:tblPr>
        <w:bidiVisual/>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2786"/>
        <w:gridCol w:w="240"/>
        <w:gridCol w:w="6828"/>
      </w:tblGrid>
      <w:tr w:rsidR="003A0BFF" w:rsidRPr="003A0BFF">
        <w:trPr>
          <w:jc w:val="center"/>
        </w:trPr>
        <w:tc>
          <w:tcPr>
            <w:tcW w:w="2786" w:type="dxa"/>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أنت تتميز بــــــ</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0"/>
                <w:szCs w:val="30"/>
                <w:rtl/>
              </w:rPr>
              <w:t xml:space="preserve">بحب الحركة والنشاط </w:t>
            </w:r>
            <w:r w:rsidRPr="003A0BFF">
              <w:rPr>
                <w:rFonts w:cs="Mohammad Bold Art 1"/>
                <w:sz w:val="30"/>
                <w:szCs w:val="30"/>
                <w:rtl/>
              </w:rPr>
              <w:t>–</w:t>
            </w:r>
            <w:r w:rsidRPr="003A0BFF">
              <w:rPr>
                <w:rFonts w:cs="Mohammad Bold Art 1" w:hint="cs"/>
                <w:sz w:val="30"/>
                <w:szCs w:val="30"/>
                <w:rtl/>
              </w:rPr>
              <w:t xml:space="preserve"> تتعلم المهارات الرياضية بسرعة </w:t>
            </w:r>
            <w:r w:rsidRPr="003A0BFF">
              <w:rPr>
                <w:rFonts w:cs="Mohammad Bold Art 1"/>
                <w:sz w:val="30"/>
                <w:szCs w:val="30"/>
                <w:rtl/>
              </w:rPr>
              <w:t>–</w:t>
            </w:r>
            <w:r w:rsidRPr="003A0BFF">
              <w:rPr>
                <w:rFonts w:cs="Mohammad Bold Art 1" w:hint="cs"/>
                <w:sz w:val="30"/>
                <w:szCs w:val="30"/>
                <w:rtl/>
              </w:rPr>
              <w:t xml:space="preserve"> تستمتع باللعب </w:t>
            </w:r>
            <w:r w:rsidRPr="003A0BFF">
              <w:rPr>
                <w:rFonts w:cs="Mohammad Bold Art 1"/>
                <w:sz w:val="30"/>
                <w:szCs w:val="30"/>
                <w:rtl/>
              </w:rPr>
              <w:t>–</w:t>
            </w:r>
            <w:r w:rsidRPr="003A0BFF">
              <w:rPr>
                <w:rFonts w:cs="Mohammad Bold Art 1" w:hint="cs"/>
                <w:sz w:val="30"/>
                <w:szCs w:val="30"/>
                <w:rtl/>
              </w:rPr>
              <w:t xml:space="preserve"> تحب العمل بيدك ( نجارة </w:t>
            </w:r>
            <w:r w:rsidRPr="003A0BFF">
              <w:rPr>
                <w:rFonts w:cs="Mohammad Bold Art 1"/>
                <w:sz w:val="30"/>
                <w:szCs w:val="30"/>
                <w:rtl/>
              </w:rPr>
              <w:t>–</w:t>
            </w:r>
            <w:r w:rsidRPr="003A0BFF">
              <w:rPr>
                <w:rFonts w:cs="Mohammad Bold Art 1" w:hint="cs"/>
                <w:sz w:val="30"/>
                <w:szCs w:val="30"/>
                <w:rtl/>
              </w:rPr>
              <w:t xml:space="preserve"> نحت </w:t>
            </w:r>
            <w:r w:rsidRPr="003A0BFF">
              <w:rPr>
                <w:rFonts w:cs="Mohammad Bold Art 1"/>
                <w:sz w:val="30"/>
                <w:szCs w:val="30"/>
                <w:rtl/>
              </w:rPr>
              <w:t>–</w:t>
            </w:r>
            <w:r w:rsidRPr="003A0BFF">
              <w:rPr>
                <w:rFonts w:cs="Mohammad Bold Art 1" w:hint="cs"/>
                <w:sz w:val="30"/>
                <w:szCs w:val="30"/>
                <w:rtl/>
              </w:rPr>
              <w:t xml:space="preserve"> صلصال ...) </w:t>
            </w:r>
            <w:r w:rsidRPr="003A0BFF">
              <w:rPr>
                <w:rFonts w:cs="Mohammad Bold Art 1"/>
                <w:sz w:val="30"/>
                <w:szCs w:val="30"/>
                <w:rtl/>
              </w:rPr>
              <w:t>–</w:t>
            </w:r>
            <w:r w:rsidRPr="003A0BFF">
              <w:rPr>
                <w:rFonts w:cs="Mohammad Bold Art 1" w:hint="cs"/>
                <w:sz w:val="30"/>
                <w:szCs w:val="30"/>
                <w:rtl/>
              </w:rPr>
              <w:t xml:space="preserve"> تستعمل كثيراً من حركات جسمك أثناء الحديث </w:t>
            </w:r>
            <w:r w:rsidRPr="003A0BFF">
              <w:rPr>
                <w:rFonts w:cs="Mohammad Bold Art 1"/>
                <w:sz w:val="30"/>
                <w:szCs w:val="30"/>
                <w:rtl/>
              </w:rPr>
              <w:t>–</w:t>
            </w:r>
            <w:r w:rsidRPr="003A0BFF">
              <w:rPr>
                <w:rFonts w:cs="Mohammad Bold Art 1" w:hint="cs"/>
                <w:sz w:val="30"/>
                <w:szCs w:val="30"/>
                <w:rtl/>
              </w:rPr>
              <w:t xml:space="preserve"> تقلد الآخرين بدقة </w:t>
            </w:r>
            <w:r w:rsidRPr="003A0BFF">
              <w:rPr>
                <w:rFonts w:cs="Mohammad Bold Art 1"/>
                <w:sz w:val="30"/>
                <w:szCs w:val="30"/>
                <w:rtl/>
              </w:rPr>
              <w:t>–</w:t>
            </w:r>
            <w:r w:rsidRPr="003A0BFF">
              <w:rPr>
                <w:rFonts w:cs="Mohammad Bold Art 1" w:hint="cs"/>
                <w:sz w:val="30"/>
                <w:szCs w:val="30"/>
                <w:rtl/>
              </w:rPr>
              <w:t xml:space="preserve"> تأتي إليك الأفكار عندما تمارس الرياضة </w:t>
            </w:r>
            <w:r w:rsidRPr="003A0BFF">
              <w:rPr>
                <w:rFonts w:cs="Mohammad Bold Art 1"/>
                <w:sz w:val="30"/>
                <w:szCs w:val="30"/>
                <w:rtl/>
              </w:rPr>
              <w:t>–</w:t>
            </w:r>
            <w:r w:rsidRPr="003A0BFF">
              <w:rPr>
                <w:rFonts w:cs="Mohammad Bold Art 1" w:hint="cs"/>
                <w:sz w:val="30"/>
                <w:szCs w:val="30"/>
                <w:rtl/>
              </w:rPr>
              <w:t xml:space="preserve"> تتعلم بالحركة أكثر</w:t>
            </w:r>
            <w:r w:rsidRPr="003A0BFF">
              <w:rPr>
                <w:rFonts w:cs="Mohammad Bold Art 1"/>
                <w:sz w:val="30"/>
                <w:szCs w:val="30"/>
                <w:rtl/>
              </w:rPr>
              <w:t>–</w:t>
            </w:r>
            <w:r w:rsidRPr="003A0BFF">
              <w:rPr>
                <w:rFonts w:cs="Mohammad Bold Art 1" w:hint="cs"/>
                <w:sz w:val="30"/>
                <w:szCs w:val="30"/>
                <w:rtl/>
              </w:rPr>
              <w:t xml:space="preserve"> تحب النشاط الذي فيه حركة </w:t>
            </w:r>
            <w:r w:rsidRPr="003A0BFF">
              <w:rPr>
                <w:rFonts w:cs="Mohammad Bold Art 1"/>
                <w:sz w:val="30"/>
                <w:szCs w:val="30"/>
                <w:rtl/>
              </w:rPr>
              <w:t>–</w:t>
            </w:r>
            <w:r w:rsidRPr="003A0BFF">
              <w:rPr>
                <w:rFonts w:cs="Mohammad Bold Art 1" w:hint="cs"/>
                <w:sz w:val="30"/>
                <w:szCs w:val="30"/>
                <w:rtl/>
              </w:rPr>
              <w:t xml:space="preserve"> تحب العطل </w:t>
            </w:r>
            <w:r w:rsidRPr="003A0BFF">
              <w:rPr>
                <w:rFonts w:cs="Mohammad Bold Art 1"/>
                <w:sz w:val="30"/>
                <w:szCs w:val="30"/>
                <w:rtl/>
              </w:rPr>
              <w:t>–</w:t>
            </w:r>
            <w:r w:rsidRPr="003A0BFF">
              <w:rPr>
                <w:rFonts w:cs="Mohammad Bold Art 1" w:hint="cs"/>
                <w:sz w:val="30"/>
                <w:szCs w:val="30"/>
                <w:rtl/>
              </w:rPr>
              <w:t xml:space="preserve"> عندك توافق حركي </w:t>
            </w:r>
            <w:r w:rsidRPr="003A0BFF">
              <w:rPr>
                <w:rFonts w:cs="Mohammad Bold Art 1"/>
                <w:sz w:val="30"/>
                <w:szCs w:val="30"/>
                <w:rtl/>
              </w:rPr>
              <w:t>–</w:t>
            </w:r>
            <w:r w:rsidRPr="003A0BFF">
              <w:rPr>
                <w:rFonts w:cs="Mohammad Bold Art 1" w:hint="cs"/>
                <w:sz w:val="30"/>
                <w:szCs w:val="30"/>
                <w:rtl/>
              </w:rPr>
              <w:t xml:space="preserve"> لديك براعة اللعب </w:t>
            </w:r>
          </w:p>
        </w:tc>
      </w:tr>
      <w:tr w:rsidR="003A0BFF" w:rsidRPr="003A0BFF">
        <w:trPr>
          <w:jc w:val="center"/>
        </w:trPr>
        <w:tc>
          <w:tcPr>
            <w:tcW w:w="2786"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240" w:type="dxa"/>
            <w:tcBorders>
              <w:top w:val="nil"/>
              <w:left w:val="nil"/>
              <w:bottom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6828"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r>
      <w:tr w:rsidR="003A0BFF" w:rsidRPr="003A0BFF">
        <w:trPr>
          <w:jc w:val="center"/>
        </w:trPr>
        <w:tc>
          <w:tcPr>
            <w:tcW w:w="2786" w:type="dxa"/>
            <w:vAlign w:val="center"/>
          </w:tcPr>
          <w:p w:rsidR="00E84AF4" w:rsidRPr="003A0BFF" w:rsidRDefault="00E84AF4" w:rsidP="003A0BFF">
            <w:pPr>
              <w:jc w:val="lowKashida"/>
              <w:rPr>
                <w:rFonts w:cs="Mohammad Bold Art 1" w:hint="cs"/>
                <w:sz w:val="32"/>
                <w:szCs w:val="32"/>
                <w:rtl/>
              </w:rPr>
            </w:pPr>
            <w:r w:rsidRPr="003A0BFF">
              <w:rPr>
                <w:rFonts w:cs="Mohammad Bold Art 1" w:hint="cs"/>
                <w:sz w:val="32"/>
                <w:szCs w:val="32"/>
                <w:rtl/>
              </w:rPr>
              <w:t>بعض المهن المناسبة للذكاء الحركـــــي</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0"/>
                <w:szCs w:val="30"/>
                <w:rtl/>
              </w:rPr>
              <w:t xml:space="preserve">بهلوان </w:t>
            </w:r>
            <w:r w:rsidRPr="003A0BFF">
              <w:rPr>
                <w:rFonts w:cs="Mohammad Bold Art 1"/>
                <w:sz w:val="30"/>
                <w:szCs w:val="30"/>
                <w:rtl/>
              </w:rPr>
              <w:t>–</w:t>
            </w:r>
            <w:r w:rsidRPr="003A0BFF">
              <w:rPr>
                <w:rFonts w:cs="Mohammad Bold Art 1" w:hint="cs"/>
                <w:sz w:val="30"/>
                <w:szCs w:val="30"/>
                <w:rtl/>
              </w:rPr>
              <w:t xml:space="preserve"> بحار </w:t>
            </w:r>
            <w:r w:rsidRPr="003A0BFF">
              <w:rPr>
                <w:rFonts w:cs="Mohammad Bold Art 1"/>
                <w:sz w:val="30"/>
                <w:szCs w:val="30"/>
                <w:rtl/>
              </w:rPr>
              <w:t>–</w:t>
            </w:r>
            <w:r w:rsidRPr="003A0BFF">
              <w:rPr>
                <w:rFonts w:cs="Mohammad Bold Art 1" w:hint="cs"/>
                <w:sz w:val="30"/>
                <w:szCs w:val="30"/>
                <w:rtl/>
              </w:rPr>
              <w:t xml:space="preserve"> جراح </w:t>
            </w:r>
            <w:r w:rsidRPr="003A0BFF">
              <w:rPr>
                <w:rFonts w:cs="Mohammad Bold Art 1"/>
                <w:sz w:val="30"/>
                <w:szCs w:val="30"/>
                <w:rtl/>
              </w:rPr>
              <w:t>–</w:t>
            </w:r>
            <w:r w:rsidRPr="003A0BFF">
              <w:rPr>
                <w:rFonts w:cs="Mohammad Bold Art 1" w:hint="cs"/>
                <w:sz w:val="30"/>
                <w:szCs w:val="30"/>
                <w:rtl/>
              </w:rPr>
              <w:t xml:space="preserve"> خطاط </w:t>
            </w:r>
            <w:r w:rsidRPr="003A0BFF">
              <w:rPr>
                <w:rFonts w:cs="Mohammad Bold Art 1"/>
                <w:sz w:val="30"/>
                <w:szCs w:val="30"/>
                <w:rtl/>
              </w:rPr>
              <w:t>–</w:t>
            </w:r>
            <w:r w:rsidRPr="003A0BFF">
              <w:rPr>
                <w:rFonts w:cs="Mohammad Bold Art 1" w:hint="cs"/>
                <w:sz w:val="30"/>
                <w:szCs w:val="30"/>
                <w:rtl/>
              </w:rPr>
              <w:t xml:space="preserve"> ممثل </w:t>
            </w:r>
            <w:r w:rsidRPr="003A0BFF">
              <w:rPr>
                <w:rFonts w:cs="Mohammad Bold Art 1"/>
                <w:sz w:val="30"/>
                <w:szCs w:val="30"/>
                <w:rtl/>
              </w:rPr>
              <w:t>–</w:t>
            </w:r>
            <w:r w:rsidRPr="003A0BFF">
              <w:rPr>
                <w:rFonts w:cs="Mohammad Bold Art 1" w:hint="cs"/>
                <w:sz w:val="30"/>
                <w:szCs w:val="30"/>
                <w:rtl/>
              </w:rPr>
              <w:t xml:space="preserve"> نجار </w:t>
            </w:r>
            <w:r w:rsidRPr="003A0BFF">
              <w:rPr>
                <w:rFonts w:cs="Mohammad Bold Art 1"/>
                <w:sz w:val="30"/>
                <w:szCs w:val="30"/>
                <w:rtl/>
              </w:rPr>
              <w:t>–</w:t>
            </w:r>
            <w:r w:rsidRPr="003A0BFF">
              <w:rPr>
                <w:rFonts w:cs="Mohammad Bold Art 1" w:hint="cs"/>
                <w:sz w:val="30"/>
                <w:szCs w:val="30"/>
                <w:rtl/>
              </w:rPr>
              <w:t xml:space="preserve"> رياضي </w:t>
            </w:r>
            <w:r w:rsidRPr="003A0BFF">
              <w:rPr>
                <w:rFonts w:cs="Mohammad Bold Art 1"/>
                <w:sz w:val="30"/>
                <w:szCs w:val="30"/>
                <w:rtl/>
              </w:rPr>
              <w:t>–</w:t>
            </w:r>
            <w:r w:rsidRPr="003A0BFF">
              <w:rPr>
                <w:rFonts w:cs="Mohammad Bold Art 1" w:hint="cs"/>
                <w:sz w:val="30"/>
                <w:szCs w:val="30"/>
                <w:rtl/>
              </w:rPr>
              <w:t xml:space="preserve"> طبيب </w:t>
            </w:r>
            <w:r w:rsidRPr="003A0BFF">
              <w:rPr>
                <w:rFonts w:cs="Mohammad Bold Art 1"/>
                <w:sz w:val="30"/>
                <w:szCs w:val="30"/>
                <w:rtl/>
              </w:rPr>
              <w:t>–</w:t>
            </w:r>
            <w:r w:rsidRPr="003A0BFF">
              <w:rPr>
                <w:rFonts w:cs="Mohammad Bold Art 1" w:hint="cs"/>
                <w:sz w:val="30"/>
                <w:szCs w:val="30"/>
                <w:rtl/>
              </w:rPr>
              <w:t xml:space="preserve"> عامل مصنع </w:t>
            </w:r>
            <w:r w:rsidRPr="003A0BFF">
              <w:rPr>
                <w:rFonts w:cs="Mohammad Bold Art 1"/>
                <w:sz w:val="30"/>
                <w:szCs w:val="30"/>
                <w:rtl/>
              </w:rPr>
              <w:t>–</w:t>
            </w:r>
            <w:r w:rsidRPr="003A0BFF">
              <w:rPr>
                <w:rFonts w:cs="Mohammad Bold Art 1" w:hint="cs"/>
                <w:sz w:val="30"/>
                <w:szCs w:val="30"/>
                <w:rtl/>
              </w:rPr>
              <w:t xml:space="preserve"> مدرب ألعاب رياضية </w:t>
            </w:r>
            <w:r w:rsidRPr="003A0BFF">
              <w:rPr>
                <w:rFonts w:cs="Mohammad Bold Art 1"/>
                <w:sz w:val="30"/>
                <w:szCs w:val="30"/>
                <w:rtl/>
              </w:rPr>
              <w:t>–</w:t>
            </w:r>
            <w:r w:rsidRPr="003A0BFF">
              <w:rPr>
                <w:rFonts w:cs="Mohammad Bold Art 1" w:hint="cs"/>
                <w:sz w:val="30"/>
                <w:szCs w:val="30"/>
                <w:rtl/>
              </w:rPr>
              <w:t xml:space="preserve"> حلاق </w:t>
            </w:r>
            <w:r w:rsidRPr="003A0BFF">
              <w:rPr>
                <w:rFonts w:cs="Mohammad Bold Art 1"/>
                <w:sz w:val="30"/>
                <w:szCs w:val="30"/>
                <w:rtl/>
              </w:rPr>
              <w:t>–</w:t>
            </w:r>
            <w:r w:rsidRPr="003A0BFF">
              <w:rPr>
                <w:rFonts w:cs="Mohammad Bold Art 1" w:hint="cs"/>
                <w:sz w:val="30"/>
                <w:szCs w:val="30"/>
                <w:rtl/>
              </w:rPr>
              <w:t xml:space="preserve"> صائغ </w:t>
            </w:r>
            <w:r w:rsidRPr="003A0BFF">
              <w:rPr>
                <w:rFonts w:cs="Mohammad Bold Art 1"/>
                <w:sz w:val="30"/>
                <w:szCs w:val="30"/>
                <w:rtl/>
              </w:rPr>
              <w:t>–</w:t>
            </w:r>
            <w:r w:rsidRPr="003A0BFF">
              <w:rPr>
                <w:rFonts w:cs="Mohammad Bold Art 1" w:hint="cs"/>
                <w:sz w:val="30"/>
                <w:szCs w:val="30"/>
                <w:rtl/>
              </w:rPr>
              <w:t xml:space="preserve"> عامل إنقاذ- مختص علاج طبيعي </w:t>
            </w:r>
            <w:r w:rsidRPr="003A0BFF">
              <w:rPr>
                <w:rFonts w:cs="Mohammad Bold Art 1"/>
                <w:sz w:val="30"/>
                <w:szCs w:val="30"/>
                <w:rtl/>
              </w:rPr>
              <w:t>–</w:t>
            </w:r>
            <w:r w:rsidRPr="003A0BFF">
              <w:rPr>
                <w:rFonts w:cs="Mohammad Bold Art 1" w:hint="cs"/>
                <w:sz w:val="30"/>
                <w:szCs w:val="30"/>
                <w:rtl/>
              </w:rPr>
              <w:t xml:space="preserve"> ميكانيك</w:t>
            </w:r>
            <w:r w:rsidRPr="003A0BFF">
              <w:rPr>
                <w:rFonts w:cs="Mohammad Bold Art 1" w:hint="eastAsia"/>
                <w:sz w:val="30"/>
                <w:szCs w:val="30"/>
                <w:rtl/>
              </w:rPr>
              <w:t>ي</w:t>
            </w:r>
            <w:r w:rsidRPr="003A0BFF">
              <w:rPr>
                <w:rFonts w:cs="Mohammad Bold Art 1" w:hint="cs"/>
                <w:sz w:val="30"/>
                <w:szCs w:val="30"/>
                <w:rtl/>
              </w:rPr>
              <w:t xml:space="preserve"> </w:t>
            </w:r>
            <w:r w:rsidRPr="003A0BFF">
              <w:rPr>
                <w:rFonts w:cs="Mohammad Bold Art 1"/>
                <w:sz w:val="30"/>
                <w:szCs w:val="30"/>
                <w:rtl/>
              </w:rPr>
              <w:t>–</w:t>
            </w:r>
            <w:r w:rsidRPr="003A0BFF">
              <w:rPr>
                <w:rFonts w:cs="Mohammad Bold Art 1" w:hint="cs"/>
                <w:sz w:val="30"/>
                <w:szCs w:val="30"/>
                <w:rtl/>
              </w:rPr>
              <w:t xml:space="preserve"> مدرس تربية رياضية </w:t>
            </w:r>
            <w:r w:rsidRPr="003A0BFF">
              <w:rPr>
                <w:rFonts w:cs="Mohammad Bold Art 1"/>
                <w:sz w:val="30"/>
                <w:szCs w:val="30"/>
                <w:rtl/>
              </w:rPr>
              <w:t>–</w:t>
            </w:r>
            <w:r w:rsidRPr="003A0BFF">
              <w:rPr>
                <w:rFonts w:cs="Mohammad Bold Art 1" w:hint="cs"/>
                <w:sz w:val="30"/>
                <w:szCs w:val="30"/>
                <w:rtl/>
              </w:rPr>
              <w:t xml:space="preserve"> رياضي </w:t>
            </w:r>
            <w:r w:rsidRPr="003A0BFF">
              <w:rPr>
                <w:rFonts w:cs="Mohammad Bold Art 1"/>
                <w:sz w:val="30"/>
                <w:szCs w:val="30"/>
                <w:rtl/>
              </w:rPr>
              <w:t>–</w:t>
            </w:r>
            <w:r w:rsidRPr="003A0BFF">
              <w:rPr>
                <w:rFonts w:cs="Mohammad Bold Art 1" w:hint="cs"/>
                <w:sz w:val="30"/>
                <w:szCs w:val="30"/>
                <w:rtl/>
              </w:rPr>
              <w:t>قائد مركبة متميز</w:t>
            </w:r>
          </w:p>
        </w:tc>
      </w:tr>
      <w:tr w:rsidR="003A0BFF" w:rsidRPr="003A0BFF">
        <w:trPr>
          <w:jc w:val="center"/>
        </w:trPr>
        <w:tc>
          <w:tcPr>
            <w:tcW w:w="2786"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240" w:type="dxa"/>
            <w:tcBorders>
              <w:top w:val="nil"/>
              <w:left w:val="nil"/>
              <w:bottom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6828"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r>
      <w:tr w:rsidR="003A0BFF" w:rsidRPr="003A0BFF">
        <w:trPr>
          <w:jc w:val="center"/>
        </w:trPr>
        <w:tc>
          <w:tcPr>
            <w:tcW w:w="2786" w:type="dxa"/>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يتعلم من خلال</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0"/>
                <w:szCs w:val="30"/>
                <w:rtl/>
              </w:rPr>
              <w:t xml:space="preserve">تقليد الشخصيات </w:t>
            </w:r>
            <w:r w:rsidRPr="003A0BFF">
              <w:rPr>
                <w:rFonts w:cs="Mohammad Bold Art 1"/>
                <w:sz w:val="30"/>
                <w:szCs w:val="30"/>
                <w:rtl/>
              </w:rPr>
              <w:t>–</w:t>
            </w:r>
            <w:r w:rsidRPr="003A0BFF">
              <w:rPr>
                <w:rFonts w:cs="Mohammad Bold Art 1" w:hint="cs"/>
                <w:sz w:val="30"/>
                <w:szCs w:val="30"/>
                <w:rtl/>
              </w:rPr>
              <w:t xml:space="preserve"> المحاكاة </w:t>
            </w:r>
            <w:r w:rsidRPr="003A0BFF">
              <w:rPr>
                <w:rFonts w:cs="Mohammad Bold Art 1"/>
                <w:sz w:val="30"/>
                <w:szCs w:val="30"/>
                <w:rtl/>
              </w:rPr>
              <w:t>–</w:t>
            </w:r>
            <w:r w:rsidRPr="003A0BFF">
              <w:rPr>
                <w:rFonts w:cs="Mohammad Bold Art 1" w:hint="cs"/>
                <w:sz w:val="30"/>
                <w:szCs w:val="30"/>
                <w:rtl/>
              </w:rPr>
              <w:t xml:space="preserve"> المقابلات </w:t>
            </w:r>
            <w:r w:rsidRPr="003A0BFF">
              <w:rPr>
                <w:rFonts w:cs="Mohammad Bold Art 1"/>
                <w:sz w:val="30"/>
                <w:szCs w:val="30"/>
                <w:rtl/>
              </w:rPr>
              <w:t>–</w:t>
            </w:r>
            <w:r w:rsidRPr="003A0BFF">
              <w:rPr>
                <w:rFonts w:cs="Mohammad Bold Art 1" w:hint="cs"/>
                <w:sz w:val="30"/>
                <w:szCs w:val="30"/>
                <w:rtl/>
              </w:rPr>
              <w:t xml:space="preserve"> التعلم بالحركة </w:t>
            </w:r>
            <w:r w:rsidRPr="003A0BFF">
              <w:rPr>
                <w:rFonts w:cs="Mohammad Bold Art 1"/>
                <w:sz w:val="30"/>
                <w:szCs w:val="30"/>
                <w:rtl/>
              </w:rPr>
              <w:t>–</w:t>
            </w:r>
            <w:r w:rsidRPr="003A0BFF">
              <w:rPr>
                <w:rFonts w:cs="Mohammad Bold Art 1" w:hint="cs"/>
                <w:sz w:val="30"/>
                <w:szCs w:val="30"/>
                <w:rtl/>
              </w:rPr>
              <w:t xml:space="preserve"> التفاعل بالفضاء </w:t>
            </w:r>
            <w:r w:rsidRPr="003A0BFF">
              <w:rPr>
                <w:rFonts w:cs="Mohammad Bold Art 1"/>
                <w:sz w:val="30"/>
                <w:szCs w:val="30"/>
                <w:rtl/>
              </w:rPr>
              <w:t>–</w:t>
            </w:r>
            <w:r w:rsidRPr="003A0BFF">
              <w:rPr>
                <w:rFonts w:cs="Mohammad Bold Art 1" w:hint="cs"/>
                <w:sz w:val="30"/>
                <w:szCs w:val="30"/>
                <w:rtl/>
              </w:rPr>
              <w:t xml:space="preserve"> الأنشطة العملية</w:t>
            </w:r>
          </w:p>
        </w:tc>
      </w:tr>
      <w:tr w:rsidR="003A0BFF" w:rsidRPr="003A0BFF">
        <w:trPr>
          <w:jc w:val="center"/>
        </w:trPr>
        <w:tc>
          <w:tcPr>
            <w:tcW w:w="2786"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240" w:type="dxa"/>
            <w:tcBorders>
              <w:top w:val="nil"/>
              <w:left w:val="nil"/>
              <w:bottom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6828"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r>
      <w:tr w:rsidR="003A0BFF" w:rsidRPr="003A0BFF">
        <w:trPr>
          <w:jc w:val="center"/>
        </w:trPr>
        <w:tc>
          <w:tcPr>
            <w:tcW w:w="2786" w:type="dxa"/>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2"/>
                <w:szCs w:val="32"/>
                <w:rtl/>
              </w:rPr>
              <w:t>وصف الذكاء</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0"/>
                <w:szCs w:val="30"/>
                <w:rtl/>
              </w:rPr>
              <w:t xml:space="preserve">القدرة على استخدام الجسم للتعبير عن الأفكار أو المشاعر ( التمثيل </w:t>
            </w:r>
            <w:r w:rsidRPr="003A0BFF">
              <w:rPr>
                <w:rFonts w:cs="Mohammad Bold Art 1"/>
                <w:sz w:val="30"/>
                <w:szCs w:val="30"/>
                <w:rtl/>
              </w:rPr>
              <w:t>–</w:t>
            </w:r>
            <w:r w:rsidRPr="003A0BFF">
              <w:rPr>
                <w:rFonts w:cs="Mohammad Bold Art 1" w:hint="cs"/>
                <w:sz w:val="30"/>
                <w:szCs w:val="30"/>
                <w:rtl/>
              </w:rPr>
              <w:t xml:space="preserve"> الرياضة) وسهولة استخدامه لتشكيل الأشياء مثل ( الميكانيكي  - النحت </w:t>
            </w:r>
            <w:r w:rsidRPr="003A0BFF">
              <w:rPr>
                <w:rFonts w:cs="Mohammad Bold Art 1"/>
                <w:sz w:val="30"/>
                <w:szCs w:val="30"/>
                <w:rtl/>
              </w:rPr>
              <w:t>–</w:t>
            </w:r>
            <w:r w:rsidRPr="003A0BFF">
              <w:rPr>
                <w:rFonts w:cs="Mohammad Bold Art 1" w:hint="cs"/>
                <w:sz w:val="30"/>
                <w:szCs w:val="30"/>
                <w:rtl/>
              </w:rPr>
              <w:t xml:space="preserve"> الجراح )</w:t>
            </w:r>
          </w:p>
        </w:tc>
      </w:tr>
      <w:tr w:rsidR="003A0BFF" w:rsidRPr="003A0BFF">
        <w:trPr>
          <w:jc w:val="center"/>
        </w:trPr>
        <w:tc>
          <w:tcPr>
            <w:tcW w:w="2786"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240" w:type="dxa"/>
            <w:tcBorders>
              <w:top w:val="nil"/>
              <w:left w:val="nil"/>
              <w:bottom w:val="nil"/>
              <w:right w:val="nil"/>
            </w:tcBorders>
            <w:vAlign w:val="center"/>
          </w:tcPr>
          <w:p w:rsidR="00E84AF4" w:rsidRPr="003A0BFF" w:rsidRDefault="00E84AF4" w:rsidP="003A0BFF">
            <w:pPr>
              <w:ind w:right="180" w:firstLine="561"/>
              <w:jc w:val="lowKashida"/>
              <w:rPr>
                <w:rFonts w:cs="Mohammad Bold Art 1" w:hint="cs"/>
                <w:sz w:val="4"/>
                <w:szCs w:val="4"/>
                <w:rtl/>
              </w:rPr>
            </w:pPr>
          </w:p>
        </w:tc>
        <w:tc>
          <w:tcPr>
            <w:tcW w:w="6828" w:type="dxa"/>
            <w:tcBorders>
              <w:left w:val="nil"/>
              <w:right w:val="nil"/>
            </w:tcBorders>
            <w:vAlign w:val="center"/>
          </w:tcPr>
          <w:p w:rsidR="00E84AF4" w:rsidRPr="003A0BFF" w:rsidRDefault="00E84AF4" w:rsidP="003A0BFF">
            <w:pPr>
              <w:ind w:right="180" w:firstLine="561"/>
              <w:jc w:val="lowKashida"/>
              <w:rPr>
                <w:rFonts w:cs="Mohammad Bold Art 1" w:hint="cs"/>
                <w:sz w:val="4"/>
                <w:szCs w:val="4"/>
                <w:rtl/>
              </w:rPr>
            </w:pPr>
          </w:p>
        </w:tc>
      </w:tr>
      <w:tr w:rsidR="003A0BFF" w:rsidRPr="003A0BFF">
        <w:trPr>
          <w:jc w:val="center"/>
        </w:trPr>
        <w:tc>
          <w:tcPr>
            <w:tcW w:w="2786" w:type="dxa"/>
            <w:vAlign w:val="center"/>
          </w:tcPr>
          <w:p w:rsidR="00E84AF4" w:rsidRPr="003A0BFF" w:rsidRDefault="00E84AF4" w:rsidP="003A0BFF">
            <w:pPr>
              <w:jc w:val="center"/>
              <w:rPr>
                <w:rFonts w:cs="Mohammad Bold Art 1" w:hint="cs"/>
                <w:sz w:val="32"/>
                <w:szCs w:val="32"/>
                <w:rtl/>
              </w:rPr>
            </w:pPr>
            <w:r w:rsidRPr="003A0BFF">
              <w:rPr>
                <w:rFonts w:cs="Mohammad Bold Art 1" w:hint="cs"/>
                <w:sz w:val="32"/>
                <w:szCs w:val="32"/>
                <w:rtl/>
              </w:rPr>
              <w:t xml:space="preserve">تمارين لتقوية </w:t>
            </w:r>
            <w:r w:rsidR="00507003">
              <w:rPr>
                <w:rFonts w:cs="Mohammad Bold Art 1" w:hint="cs"/>
                <w:sz w:val="32"/>
                <w:szCs w:val="32"/>
                <w:rtl/>
              </w:rPr>
              <w:t xml:space="preserve">هذا </w:t>
            </w:r>
            <w:r w:rsidRPr="003A0BFF">
              <w:rPr>
                <w:rFonts w:cs="Mohammad Bold Art 1" w:hint="cs"/>
                <w:sz w:val="32"/>
                <w:szCs w:val="32"/>
                <w:rtl/>
              </w:rPr>
              <w:t>الذكاء</w:t>
            </w:r>
          </w:p>
        </w:tc>
        <w:tc>
          <w:tcPr>
            <w:tcW w:w="240" w:type="dxa"/>
            <w:tcBorders>
              <w:top w:val="nil"/>
              <w:bottom w:val="nil"/>
              <w:righ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p>
        </w:tc>
        <w:tc>
          <w:tcPr>
            <w:tcW w:w="6828" w:type="dxa"/>
            <w:tcBorders>
              <w:left w:val="single" w:sz="12" w:space="0" w:color="auto"/>
            </w:tcBorders>
            <w:vAlign w:val="center"/>
          </w:tcPr>
          <w:p w:rsidR="00E84AF4" w:rsidRPr="003A0BFF" w:rsidRDefault="00E84AF4" w:rsidP="003A0BFF">
            <w:pPr>
              <w:ind w:right="180" w:firstLine="561"/>
              <w:jc w:val="lowKashida"/>
              <w:rPr>
                <w:rFonts w:cs="Mohammad Bold Art 1" w:hint="cs"/>
                <w:sz w:val="32"/>
                <w:szCs w:val="32"/>
                <w:rtl/>
              </w:rPr>
            </w:pPr>
            <w:r w:rsidRPr="003A0BFF">
              <w:rPr>
                <w:rFonts w:cs="Mohammad Bold Art 1" w:hint="cs"/>
                <w:sz w:val="30"/>
                <w:szCs w:val="30"/>
                <w:rtl/>
              </w:rPr>
              <w:t xml:space="preserve">أداء تمارين التوافق ( رمي 3 كور في الهواء .. ) أداء لعبة بدون كلام </w:t>
            </w:r>
            <w:r w:rsidRPr="003A0BFF">
              <w:rPr>
                <w:rFonts w:cs="Mohammad Bold Art 1"/>
                <w:sz w:val="30"/>
                <w:szCs w:val="30"/>
                <w:rtl/>
              </w:rPr>
              <w:t>–</w:t>
            </w:r>
            <w:r w:rsidRPr="003A0BFF">
              <w:rPr>
                <w:rFonts w:cs="Mohammad Bold Art 1" w:hint="cs"/>
                <w:sz w:val="30"/>
                <w:szCs w:val="30"/>
                <w:rtl/>
              </w:rPr>
              <w:t xml:space="preserve"> عمل مشاريع ( بالطين </w:t>
            </w:r>
            <w:r w:rsidRPr="003A0BFF">
              <w:rPr>
                <w:rFonts w:cs="Mohammad Bold Art 1"/>
                <w:sz w:val="30"/>
                <w:szCs w:val="30"/>
                <w:rtl/>
              </w:rPr>
              <w:t>–</w:t>
            </w:r>
            <w:r w:rsidRPr="003A0BFF">
              <w:rPr>
                <w:rFonts w:cs="Mohammad Bold Art 1" w:hint="cs"/>
                <w:sz w:val="30"/>
                <w:szCs w:val="30"/>
                <w:rtl/>
              </w:rPr>
              <w:t xml:space="preserve"> الورق .. ) </w:t>
            </w:r>
            <w:r w:rsidRPr="003A0BFF">
              <w:rPr>
                <w:rFonts w:cs="Mohammad Bold Art 1"/>
                <w:sz w:val="30"/>
                <w:szCs w:val="30"/>
                <w:rtl/>
              </w:rPr>
              <w:t>–</w:t>
            </w:r>
            <w:r w:rsidRPr="003A0BFF">
              <w:rPr>
                <w:rFonts w:cs="Mohammad Bold Art 1" w:hint="cs"/>
                <w:sz w:val="30"/>
                <w:szCs w:val="30"/>
                <w:rtl/>
              </w:rPr>
              <w:t xml:space="preserve"> تعلم حرفة من الحروف اليدوية كالنجارة والخياطة وفن الخط </w:t>
            </w:r>
            <w:r w:rsidRPr="003A0BFF">
              <w:rPr>
                <w:rFonts w:cs="Mohammad Bold Art 1"/>
                <w:sz w:val="30"/>
                <w:szCs w:val="30"/>
                <w:rtl/>
              </w:rPr>
              <w:t>–</w:t>
            </w:r>
            <w:r w:rsidRPr="003A0BFF">
              <w:rPr>
                <w:rFonts w:cs="Mohammad Bold Art 1" w:hint="cs"/>
                <w:sz w:val="30"/>
                <w:szCs w:val="30"/>
                <w:rtl/>
              </w:rPr>
              <w:t xml:space="preserve"> المشاركة في مسرحية أو عمل تمثيلي حتى ولو في الأسرة </w:t>
            </w:r>
            <w:r w:rsidRPr="003A0BFF">
              <w:rPr>
                <w:rFonts w:cs="Mohammad Bold Art 1"/>
                <w:sz w:val="30"/>
                <w:szCs w:val="30"/>
                <w:rtl/>
              </w:rPr>
              <w:t>–</w:t>
            </w:r>
            <w:r w:rsidRPr="003A0BFF">
              <w:rPr>
                <w:rFonts w:cs="Mohammad Bold Art 1" w:hint="cs"/>
                <w:sz w:val="30"/>
                <w:szCs w:val="30"/>
                <w:rtl/>
              </w:rPr>
              <w:t xml:space="preserve"> تعلم فنون القتال </w:t>
            </w:r>
            <w:r w:rsidRPr="003A0BFF">
              <w:rPr>
                <w:rFonts w:cs="Mohammad Bold Art 1"/>
                <w:sz w:val="30"/>
                <w:szCs w:val="30"/>
                <w:rtl/>
              </w:rPr>
              <w:t>–</w:t>
            </w:r>
            <w:r w:rsidRPr="003A0BFF">
              <w:rPr>
                <w:rFonts w:cs="Mohammad Bold Art 1" w:hint="cs"/>
                <w:sz w:val="30"/>
                <w:szCs w:val="30"/>
                <w:rtl/>
              </w:rPr>
              <w:t xml:space="preserve"> ممارسة ألعاب التناسق بين العين واليد ( الرمي على السلة </w:t>
            </w:r>
            <w:r w:rsidRPr="003A0BFF">
              <w:rPr>
                <w:rFonts w:cs="Mohammad Bold Art 1"/>
                <w:sz w:val="30"/>
                <w:szCs w:val="30"/>
                <w:rtl/>
              </w:rPr>
              <w:t>–</w:t>
            </w:r>
            <w:r w:rsidRPr="003A0BFF">
              <w:rPr>
                <w:rFonts w:cs="Mohammad Bold Art 1" w:hint="cs"/>
                <w:sz w:val="30"/>
                <w:szCs w:val="30"/>
                <w:rtl/>
              </w:rPr>
              <w:t xml:space="preserve"> البولنغ </w:t>
            </w:r>
            <w:r w:rsidRPr="003A0BFF">
              <w:rPr>
                <w:rFonts w:cs="Mohammad Bold Art 1"/>
                <w:sz w:val="30"/>
                <w:szCs w:val="30"/>
                <w:rtl/>
              </w:rPr>
              <w:t>–</w:t>
            </w:r>
            <w:r w:rsidRPr="003A0BFF">
              <w:rPr>
                <w:rFonts w:cs="Mohammad Bold Art 1" w:hint="cs"/>
                <w:sz w:val="30"/>
                <w:szCs w:val="30"/>
                <w:rtl/>
              </w:rPr>
              <w:t xml:space="preserve"> التنس )</w:t>
            </w:r>
          </w:p>
        </w:tc>
      </w:tr>
    </w:tbl>
    <w:p w:rsidR="00E84AF4" w:rsidRPr="00E84AF4" w:rsidRDefault="00E84AF4" w:rsidP="00E84AF4">
      <w:pPr>
        <w:ind w:right="180" w:firstLine="561"/>
        <w:jc w:val="lowKashida"/>
        <w:rPr>
          <w:rFonts w:cs="Mohammad Bold Art 1" w:hint="cs"/>
          <w:szCs w:val="32"/>
          <w:rtl/>
        </w:rPr>
      </w:pPr>
    </w:p>
    <w:sectPr w:rsidR="00E84AF4" w:rsidRPr="00E84AF4" w:rsidSect="00502F67">
      <w:headerReference w:type="even" r:id="rId7"/>
      <w:headerReference w:type="default" r:id="rId8"/>
      <w:headerReference w:type="first" r:id="rId9"/>
      <w:footerReference w:type="first" r:id="rId10"/>
      <w:pgSz w:w="11906" w:h="16838"/>
      <w:pgMar w:top="851" w:right="1134" w:bottom="851" w:left="851" w:header="851" w:footer="851" w:gutter="0"/>
      <w:pgBorders>
        <w:top w:val="thinThickSmallGap" w:sz="24" w:space="1" w:color="auto"/>
        <w:left w:val="thinThickSmallGap" w:sz="24" w:space="4" w:color="auto"/>
        <w:bottom w:val="thickThinSmallGap" w:sz="24" w:space="1" w:color="auto"/>
        <w:right w:val="thickThinSmallGap" w:sz="24" w:space="4" w:color="auto"/>
      </w:pgBorders>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3842" w:rsidRDefault="002B3842">
      <w:r>
        <w:separator/>
      </w:r>
    </w:p>
  </w:endnote>
  <w:endnote w:type="continuationSeparator" w:id="0">
    <w:p w:rsidR="002B3842" w:rsidRDefault="002B38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Kabir04 Normal">
    <w:panose1 w:val="00000000000000000000"/>
    <w:charset w:val="B2"/>
    <w:family w:val="auto"/>
    <w:notTrueType/>
    <w:pitch w:val="default"/>
    <w:sig w:usb0="00002001" w:usb1="00000000" w:usb2="00000000" w:usb3="00000000" w:csb0="00000040" w:csb1="00000000"/>
  </w:font>
  <w:font w:name="PT Bold Heading">
    <w:charset w:val="B2"/>
    <w:family w:val="auto"/>
    <w:pitch w:val="variable"/>
    <w:sig w:usb0="00002001" w:usb1="80000000" w:usb2="00000008" w:usb3="00000000" w:csb0="00000040" w:csb1="00000000"/>
    <w:embedRegular r:id="rId1" w:fontKey="{3CA0B1DC-BC3E-42A0-B174-118D6D60EB6B}"/>
  </w:font>
  <w:font w:name="Tahoma">
    <w:panose1 w:val="020B0604030504040204"/>
    <w:charset w:val="00"/>
    <w:family w:val="swiss"/>
    <w:pitch w:val="variable"/>
    <w:sig w:usb0="E1002EFF" w:usb1="C000605B" w:usb2="00000029" w:usb3="00000000" w:csb0="000101FF" w:csb1="00000000"/>
    <w:embedRegular r:id="rId2" w:fontKey="{0FAD2D1F-8DA3-4A10-95DB-0943BD3F44D6}"/>
  </w:font>
  <w:font w:name="Mohammad Bold Art 1">
    <w:charset w:val="B2"/>
    <w:family w:val="auto"/>
    <w:pitch w:val="variable"/>
    <w:sig w:usb0="00006001" w:usb1="00000000" w:usb2="00000000" w:usb3="00000000" w:csb0="00000040" w:csb1="00000000"/>
  </w:font>
  <w:font w:name="Arial Black">
    <w:panose1 w:val="020B0A04020102020204"/>
    <w:charset w:val="00"/>
    <w:family w:val="swiss"/>
    <w:pitch w:val="variable"/>
    <w:sig w:usb0="00000287" w:usb1="00000000" w:usb2="00000000" w:usb3="00000000" w:csb0="0000009F" w:csb1="00000000"/>
    <w:embedRegular r:id="rId3" w:fontKey="{1F9A9FF3-4DC9-4C43-ACEE-6750C79483A9}"/>
  </w:font>
  <w:font w:name="Cambria">
    <w:panose1 w:val="02040503050406030204"/>
    <w:charset w:val="00"/>
    <w:family w:val="roman"/>
    <w:pitch w:val="variable"/>
    <w:sig w:usb0="E00002FF" w:usb1="400004FF" w:usb2="00000000" w:usb3="00000000" w:csb0="0000019F" w:csb1="00000000"/>
    <w:embedRegular r:id="rId4" w:fontKey="{306B768A-6CD3-4A81-ADC8-47AA4B64F165}"/>
  </w:font>
  <w:font w:name="Calibri">
    <w:panose1 w:val="020F0502020204030204"/>
    <w:charset w:val="00"/>
    <w:family w:val="swiss"/>
    <w:pitch w:val="variable"/>
    <w:sig w:usb0="E00002FF" w:usb1="4000ACFF" w:usb2="00000001" w:usb3="00000000" w:csb0="0000019F" w:csb1="00000000"/>
    <w:embedRegular r:id="rId5" w:fontKey="{096E66C4-52CD-437A-9272-F9F400B2557A}"/>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0EA" w:rsidRPr="00657F06" w:rsidRDefault="00991D51" w:rsidP="00991D51">
    <w:pPr>
      <w:pStyle w:val="Footer"/>
      <w:pBdr>
        <w:top w:val="thinThickSmallGap" w:sz="24" w:space="1" w:color="auto"/>
        <w:left w:val="thinThickSmallGap" w:sz="24" w:space="4" w:color="auto"/>
        <w:bottom w:val="thickThinSmallGap" w:sz="24" w:space="1" w:color="auto"/>
        <w:right w:val="thickThinSmallGap" w:sz="24" w:space="4" w:color="auto"/>
      </w:pBdr>
      <w:bidi w:val="0"/>
      <w:jc w:val="center"/>
      <w:rPr>
        <w:rFonts w:cs="Mohammad Bold Art 1" w:hint="cs"/>
        <w:sz w:val="20"/>
        <w:szCs w:val="20"/>
        <w:rtl/>
      </w:rPr>
    </w:pPr>
    <w:r>
      <w:rPr>
        <w:rFonts w:cs="Mohammad Bold Art 1" w:hint="cs"/>
        <w:sz w:val="20"/>
        <w:szCs w:val="20"/>
        <w:rtl/>
      </w:rPr>
      <w:t xml:space="preserve">سعد معلا - </w:t>
    </w:r>
    <w:r w:rsidR="00BE70EA">
      <w:rPr>
        <w:rFonts w:cs="Mohammad Bold Art 1" w:hint="cs"/>
        <w:sz w:val="20"/>
        <w:szCs w:val="20"/>
        <w:rtl/>
      </w:rPr>
      <w:t xml:space="preserve">إدارة </w:t>
    </w:r>
    <w:r w:rsidR="00BE70EA" w:rsidRPr="00657F06">
      <w:rPr>
        <w:rFonts w:cs="Mohammad Bold Art 1" w:hint="cs"/>
        <w:sz w:val="20"/>
        <w:szCs w:val="20"/>
        <w:rtl/>
      </w:rPr>
      <w:t xml:space="preserve">الموهوبين هاتف 8155441 </w:t>
    </w:r>
    <w:r>
      <w:rPr>
        <w:rFonts w:cs="Mohammad Bold Art 1" w:hint="cs"/>
        <w:sz w:val="20"/>
        <w:szCs w:val="20"/>
        <w:rtl/>
      </w:rPr>
      <w:t>تحويلة 107</w:t>
    </w:r>
    <w:r w:rsidR="00BE70EA" w:rsidRPr="00657F06">
      <w:rPr>
        <w:rFonts w:cs="Mohammad Bold Art 1"/>
        <w:sz w:val="20"/>
        <w:szCs w:val="20"/>
        <w:rtl/>
      </w:rPr>
      <w:t>–</w:t>
    </w:r>
    <w:r w:rsidR="00BE70EA" w:rsidRPr="00657F06">
      <w:rPr>
        <w:rFonts w:cs="Mohammad Bold Art 1" w:hint="cs"/>
        <w:sz w:val="20"/>
        <w:szCs w:val="20"/>
        <w:rtl/>
      </w:rPr>
      <w:t xml:space="preserve">   فاكس 8279231 </w:t>
    </w:r>
    <w:r w:rsidR="00BE70EA">
      <w:rPr>
        <w:rFonts w:cs="Mohammad Bold Art 1" w:hint="cs"/>
        <w:sz w:val="20"/>
        <w:szCs w:val="20"/>
        <w:rtl/>
      </w:rPr>
      <w:t xml:space="preserve"> </w:t>
    </w:r>
  </w:p>
  <w:p w:rsidR="00BE70EA" w:rsidRPr="00657F06" w:rsidRDefault="00BE70EA" w:rsidP="00BE70EA">
    <w:pPr>
      <w:pStyle w:val="Footer"/>
      <w:pBdr>
        <w:top w:val="thinThickSmallGap" w:sz="24" w:space="1" w:color="auto"/>
        <w:left w:val="thinThickSmallGap" w:sz="24" w:space="4" w:color="auto"/>
        <w:bottom w:val="thickThinSmallGap" w:sz="24" w:space="1" w:color="auto"/>
        <w:right w:val="thickThinSmallGap" w:sz="24" w:space="4" w:color="auto"/>
      </w:pBdr>
      <w:bidi w:val="0"/>
      <w:jc w:val="center"/>
      <w:rPr>
        <w:rFonts w:ascii="Arial Black" w:hAnsi="Arial Black" w:cs="Mohammad Bold Art 1"/>
        <w:sz w:val="20"/>
        <w:szCs w:val="20"/>
      </w:rPr>
    </w:pPr>
    <w:r w:rsidRPr="00657F06">
      <w:rPr>
        <w:rFonts w:cs="Mohammad Bold Art 1"/>
        <w:sz w:val="20"/>
        <w:szCs w:val="20"/>
      </w:rPr>
      <w:t xml:space="preserve">  </w:t>
    </w:r>
    <w:r w:rsidRPr="00657F06">
      <w:rPr>
        <w:rFonts w:cs="Mohammad Bold Art 1" w:hint="cs"/>
        <w:sz w:val="20"/>
        <w:szCs w:val="20"/>
        <w:rtl/>
      </w:rPr>
      <w:t xml:space="preserve">     </w:t>
    </w:r>
    <w:hyperlink r:id="rId1" w:history="1">
      <w:r w:rsidRPr="00657F06">
        <w:rPr>
          <w:rStyle w:val="Hyperlink"/>
          <w:rFonts w:cs="Mohammad Bold Art 1"/>
          <w:color w:val="auto"/>
          <w:sz w:val="20"/>
          <w:szCs w:val="20"/>
        </w:rPr>
        <w:t>gifted.std@madinaedu.gov.sa</w:t>
      </w:r>
    </w:hyperlink>
    <w:r w:rsidRPr="00657F06">
      <w:rPr>
        <w:rFonts w:cs="Mohammad Bold Art 1" w:hint="cs"/>
        <w:sz w:val="20"/>
        <w:szCs w:val="20"/>
        <w:rtl/>
      </w:rPr>
      <w:t xml:space="preserve">       البريد الإلكتروني:   </w:t>
    </w:r>
    <w:hyperlink r:id="rId2" w:history="1">
      <w:r w:rsidRPr="00657F06">
        <w:rPr>
          <w:rStyle w:val="Hyperlink"/>
          <w:rFonts w:cs="Mohammad Bold Art 1"/>
          <w:color w:val="auto"/>
          <w:sz w:val="20"/>
          <w:szCs w:val="20"/>
        </w:rPr>
        <w:t>WWW.madinagifted.com</w:t>
      </w:r>
    </w:hyperlink>
    <w:r w:rsidRPr="00657F06">
      <w:rPr>
        <w:rFonts w:cs="Mohammad Bold Art 1"/>
        <w:sz w:val="20"/>
        <w:szCs w:val="20"/>
      </w:rPr>
      <w:t xml:space="preserve">  </w:t>
    </w:r>
    <w:r w:rsidRPr="00657F06">
      <w:rPr>
        <w:rFonts w:cs="Mohammad Bold Art 1" w:hint="cs"/>
        <w:sz w:val="20"/>
        <w:szCs w:val="20"/>
        <w:rtl/>
      </w:rPr>
      <w:t xml:space="preserve"> الموقع على الشبكة :</w:t>
    </w:r>
  </w:p>
  <w:p w:rsidR="00D0326B" w:rsidRPr="00813C64" w:rsidRDefault="00D0326B" w:rsidP="00131CD8">
    <w:pPr>
      <w:pStyle w:val="Footer"/>
      <w:rPr>
        <w:rFonts w:cs="Mohammad Bold Art 1" w:hint="cs"/>
        <w:sz w:val="20"/>
        <w:rt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3842" w:rsidRDefault="002B3842">
      <w:r>
        <w:separator/>
      </w:r>
    </w:p>
  </w:footnote>
  <w:footnote w:type="continuationSeparator" w:id="0">
    <w:p w:rsidR="002B3842" w:rsidRDefault="002B38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26B" w:rsidRDefault="00D0326B" w:rsidP="00D65379">
    <w:pPr>
      <w:pStyle w:val="Head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D0326B" w:rsidRDefault="00D0326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26B" w:rsidRPr="0097780B" w:rsidRDefault="00D0326B" w:rsidP="00D65379">
    <w:pPr>
      <w:pStyle w:val="Header"/>
      <w:framePr w:wrap="around" w:vAnchor="text" w:hAnchor="text" w:xAlign="center" w:y="1"/>
      <w:rPr>
        <w:rStyle w:val="PageNumber"/>
        <w:rFonts w:cs="Mohammad Bold Art 1"/>
        <w:sz w:val="32"/>
        <w:szCs w:val="32"/>
      </w:rPr>
    </w:pPr>
    <w:r w:rsidRPr="0097780B">
      <w:rPr>
        <w:rStyle w:val="PageNumber"/>
        <w:rFonts w:cs="Mohammad Bold Art 1"/>
        <w:sz w:val="32"/>
        <w:szCs w:val="32"/>
        <w:rtl/>
      </w:rPr>
      <w:fldChar w:fldCharType="begin"/>
    </w:r>
    <w:r w:rsidRPr="0097780B">
      <w:rPr>
        <w:rStyle w:val="PageNumber"/>
        <w:rFonts w:cs="Mohammad Bold Art 1"/>
        <w:sz w:val="32"/>
        <w:szCs w:val="32"/>
      </w:rPr>
      <w:instrText xml:space="preserve">PAGE  </w:instrText>
    </w:r>
    <w:r w:rsidRPr="0097780B">
      <w:rPr>
        <w:rStyle w:val="PageNumber"/>
        <w:rFonts w:cs="Mohammad Bold Art 1"/>
        <w:sz w:val="32"/>
        <w:szCs w:val="32"/>
        <w:rtl/>
      </w:rPr>
      <w:fldChar w:fldCharType="separate"/>
    </w:r>
    <w:r w:rsidR="00EF7556">
      <w:rPr>
        <w:rStyle w:val="PageNumber"/>
        <w:rFonts w:cs="Mohammad Bold Art 1"/>
        <w:noProof/>
        <w:sz w:val="32"/>
        <w:szCs w:val="32"/>
        <w:rtl/>
      </w:rPr>
      <w:t>2</w:t>
    </w:r>
    <w:r w:rsidRPr="0097780B">
      <w:rPr>
        <w:rStyle w:val="PageNumber"/>
        <w:rFonts w:cs="Mohammad Bold Art 1"/>
        <w:sz w:val="32"/>
        <w:szCs w:val="32"/>
        <w:rtl/>
      </w:rPr>
      <w:fldChar w:fldCharType="end"/>
    </w:r>
  </w:p>
  <w:p w:rsidR="00D0326B" w:rsidRPr="0097780B" w:rsidRDefault="00507003" w:rsidP="003C1869">
    <w:pPr>
      <w:pStyle w:val="Header"/>
      <w:jc w:val="lowKashida"/>
      <w:rPr>
        <w:rFonts w:cs="Mohammad Bold Art 1" w:hint="cs"/>
        <w:sz w:val="10"/>
        <w:szCs w:val="22"/>
        <w:rtl/>
      </w:rPr>
    </w:pPr>
    <w:r>
      <w:rPr>
        <w:rFonts w:cs="Mohammad Bold Art 1" w:hint="cs"/>
        <w:sz w:val="10"/>
        <w:szCs w:val="22"/>
        <w:rtl/>
      </w:rPr>
      <w:t>الذكاءات المتعددة</w:t>
    </w:r>
    <w:r w:rsidR="00D0326B" w:rsidRPr="0097780B">
      <w:rPr>
        <w:rFonts w:cs="Mohammad Bold Art 1" w:hint="cs"/>
        <w:sz w:val="10"/>
        <w:szCs w:val="22"/>
        <w:rtl/>
      </w:rPr>
      <w:tab/>
    </w:r>
    <w:r w:rsidR="00D0326B" w:rsidRPr="0097780B">
      <w:rPr>
        <w:rFonts w:cs="Mohammad Bold Art 1" w:hint="cs"/>
        <w:sz w:val="10"/>
        <w:szCs w:val="22"/>
        <w:rtl/>
      </w:rPr>
      <w:tab/>
    </w:r>
    <w:r w:rsidR="00D0326B" w:rsidRPr="0097780B">
      <w:rPr>
        <w:rFonts w:cs="Mohammad Bold Art 1" w:hint="cs"/>
        <w:sz w:val="10"/>
        <w:szCs w:val="22"/>
        <w:rtl/>
      </w:rPr>
      <w:tab/>
    </w:r>
  </w:p>
  <w:p w:rsidR="00D0326B" w:rsidRPr="0097780B" w:rsidRDefault="00D0326B" w:rsidP="00987E92">
    <w:pPr>
      <w:pStyle w:val="Header"/>
      <w:rPr>
        <w:rFonts w:cs="Mohammad Bold Art 1" w:hint="cs"/>
        <w:sz w:val="2"/>
        <w:szCs w:val="8"/>
        <w:rtl/>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26B" w:rsidRDefault="00A76739" w:rsidP="00987E92">
    <w:pPr>
      <w:pStyle w:val="Header"/>
      <w:pBdr>
        <w:top w:val="thinThickSmallGap" w:sz="24" w:space="1" w:color="auto"/>
        <w:left w:val="thinThickSmallGap" w:sz="24" w:space="4" w:color="auto"/>
        <w:bottom w:val="thickThinSmallGap" w:sz="24" w:space="1" w:color="auto"/>
        <w:right w:val="thickThinSmallGap" w:sz="24" w:space="4" w:color="auto"/>
      </w:pBdr>
    </w:pPr>
    <w:r>
      <w:rPr>
        <w:noProof/>
        <w:lang w:eastAsia="en-US"/>
      </w:rPr>
      <w:pict>
        <v:shapetype id="_x0000_t202" coordsize="21600,21600" o:spt="202" path="m,l,21600r21600,l21600,xe">
          <v:stroke joinstyle="miter"/>
          <v:path gradientshapeok="t" o:connecttype="rect"/>
        </v:shapetype>
        <v:shape id="_x0000_s2061" type="#_x0000_t202" style="position:absolute;left:0;text-align:left;margin-left:171pt;margin-top:13.05pt;width:333pt;height:76.25pt;z-index:251657216" filled="f" stroked="f">
          <v:textbox style="mso-next-textbox:#_x0000_s2061">
            <w:txbxContent>
              <w:p w:rsidR="00D0326B" w:rsidRPr="00E73B97" w:rsidRDefault="00D0326B" w:rsidP="00987E92">
                <w:pPr>
                  <w:pStyle w:val="Header"/>
                  <w:tabs>
                    <w:tab w:val="clear" w:pos="4153"/>
                    <w:tab w:val="clear" w:pos="8306"/>
                    <w:tab w:val="center" w:pos="1924"/>
                    <w:tab w:val="right" w:pos="7864"/>
                    <w:tab w:val="left" w:pos="8044"/>
                  </w:tabs>
                  <w:jc w:val="center"/>
                  <w:rPr>
                    <w:rFonts w:cs="Mohammad Bold Art 1" w:hint="cs"/>
                    <w:sz w:val="20"/>
                    <w:szCs w:val="20"/>
                    <w:rtl/>
                  </w:rPr>
                </w:pPr>
                <w:r w:rsidRPr="00E73B97">
                  <w:rPr>
                    <w:rFonts w:cs="Mohammad Bold Art 1" w:hint="cs"/>
                    <w:sz w:val="20"/>
                    <w:szCs w:val="20"/>
                    <w:rtl/>
                  </w:rPr>
                  <w:t>المملكة العربية السعودية</w:t>
                </w:r>
              </w:p>
              <w:p w:rsidR="00D0326B" w:rsidRPr="00E73B97" w:rsidRDefault="00D0326B" w:rsidP="00987E92">
                <w:pPr>
                  <w:pStyle w:val="Header"/>
                  <w:tabs>
                    <w:tab w:val="clear" w:pos="4153"/>
                    <w:tab w:val="clear" w:pos="8306"/>
                    <w:tab w:val="center" w:pos="1924"/>
                    <w:tab w:val="right" w:pos="7864"/>
                    <w:tab w:val="left" w:pos="8044"/>
                  </w:tabs>
                  <w:jc w:val="center"/>
                  <w:rPr>
                    <w:rFonts w:cs="Mohammad Bold Art 1" w:hint="cs"/>
                    <w:sz w:val="20"/>
                    <w:szCs w:val="20"/>
                    <w:rtl/>
                  </w:rPr>
                </w:pPr>
                <w:r w:rsidRPr="00E73B97">
                  <w:rPr>
                    <w:rFonts w:cs="Mohammad Bold Art 1" w:hint="cs"/>
                    <w:sz w:val="20"/>
                    <w:szCs w:val="20"/>
                    <w:rtl/>
                  </w:rPr>
                  <w:t>وزارة التربية و التعليم</w:t>
                </w:r>
              </w:p>
              <w:p w:rsidR="00D0326B" w:rsidRPr="00E73B97" w:rsidRDefault="00D0326B" w:rsidP="00FE69BF">
                <w:pPr>
                  <w:pStyle w:val="Header"/>
                  <w:tabs>
                    <w:tab w:val="clear" w:pos="4153"/>
                    <w:tab w:val="clear" w:pos="8306"/>
                    <w:tab w:val="center" w:pos="1924"/>
                    <w:tab w:val="right" w:pos="7864"/>
                    <w:tab w:val="left" w:pos="8044"/>
                  </w:tabs>
                  <w:jc w:val="center"/>
                  <w:rPr>
                    <w:rFonts w:cs="Mohammad Bold Art 1" w:hint="cs"/>
                    <w:sz w:val="20"/>
                    <w:szCs w:val="20"/>
                    <w:rtl/>
                  </w:rPr>
                </w:pPr>
                <w:r w:rsidRPr="00E73B97">
                  <w:rPr>
                    <w:rFonts w:cs="Mohammad Bold Art 1" w:hint="cs"/>
                    <w:sz w:val="20"/>
                    <w:szCs w:val="20"/>
                    <w:rtl/>
                  </w:rPr>
                  <w:t>العامة للتربية و التعليم بمنطقة المدينة المنورة ( بنين )</w:t>
                </w:r>
              </w:p>
              <w:p w:rsidR="00D0326B" w:rsidRPr="00E73B97" w:rsidRDefault="00D0326B" w:rsidP="00A76739">
                <w:pPr>
                  <w:pStyle w:val="Header"/>
                  <w:tabs>
                    <w:tab w:val="clear" w:pos="4153"/>
                    <w:tab w:val="clear" w:pos="8306"/>
                    <w:tab w:val="center" w:pos="1924"/>
                    <w:tab w:val="right" w:pos="7864"/>
                    <w:tab w:val="left" w:pos="8044"/>
                  </w:tabs>
                  <w:jc w:val="center"/>
                  <w:rPr>
                    <w:rFonts w:cs="Mohammad Bold Art 1" w:hint="cs"/>
                    <w:sz w:val="20"/>
                    <w:szCs w:val="20"/>
                    <w:rtl/>
                  </w:rPr>
                </w:pPr>
                <w:r w:rsidRPr="00E73B97">
                  <w:rPr>
                    <w:rFonts w:cs="Mohammad Bold Art 1" w:hint="cs"/>
                    <w:sz w:val="20"/>
                    <w:szCs w:val="20"/>
                    <w:rtl/>
                  </w:rPr>
                  <w:t xml:space="preserve">الشؤون التعليمية </w:t>
                </w:r>
                <w:r w:rsidRPr="00E73B97">
                  <w:rPr>
                    <w:rFonts w:cs="Mohammad Bold Art 1"/>
                    <w:sz w:val="20"/>
                    <w:szCs w:val="20"/>
                    <w:rtl/>
                  </w:rPr>
                  <w:t>–</w:t>
                </w:r>
                <w:r w:rsidR="00813C64" w:rsidRPr="00E73B97">
                  <w:rPr>
                    <w:rFonts w:cs="Mohammad Bold Art 1" w:hint="cs"/>
                    <w:sz w:val="20"/>
                    <w:szCs w:val="20"/>
                    <w:rtl/>
                  </w:rPr>
                  <w:t xml:space="preserve"> إدارة </w:t>
                </w:r>
                <w:r w:rsidRPr="00E73B97">
                  <w:rPr>
                    <w:rFonts w:cs="Mohammad Bold Art 1" w:hint="cs"/>
                    <w:sz w:val="20"/>
                    <w:szCs w:val="20"/>
                    <w:rtl/>
                  </w:rPr>
                  <w:t>الموهوبين</w:t>
                </w:r>
              </w:p>
            </w:txbxContent>
          </v:textbox>
          <w10:wrap anchorx="page"/>
        </v:shape>
      </w:pict>
    </w:r>
    <w:r w:rsidR="00F86B4A">
      <w:rPr>
        <w:rFonts w:hint="cs"/>
        <w:noProof/>
        <w:sz w:val="24"/>
        <w:szCs w:val="24"/>
        <w:rtl/>
        <w:lang w:eastAsia="en-US"/>
      </w:rPr>
      <w:drawing>
        <wp:anchor distT="0" distB="0" distL="114300" distR="114300" simplePos="0" relativeHeight="251658240" behindDoc="1" locked="0" layoutInCell="1" allowOverlap="1">
          <wp:simplePos x="0" y="0"/>
          <wp:positionH relativeFrom="column">
            <wp:posOffset>457200</wp:posOffset>
          </wp:positionH>
          <wp:positionV relativeFrom="paragraph">
            <wp:posOffset>114300</wp:posOffset>
          </wp:positionV>
          <wp:extent cx="951230" cy="1019810"/>
          <wp:effectExtent l="19050" t="0" r="1270" b="0"/>
          <wp:wrapThrough wrapText="bothSides">
            <wp:wrapPolygon edited="0">
              <wp:start x="-433" y="0"/>
              <wp:lineTo x="-433" y="21385"/>
              <wp:lineTo x="21629" y="21385"/>
              <wp:lineTo x="21629" y="0"/>
              <wp:lineTo x="-433" y="0"/>
            </wp:wrapPolygon>
          </wp:wrapThrough>
          <wp:docPr id="16" name="Picture 16" descr="وزارة الترب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وزارة التربية"/>
                  <pic:cNvPicPr>
                    <a:picLocks noChangeAspect="1" noChangeArrowheads="1"/>
                  </pic:cNvPicPr>
                </pic:nvPicPr>
                <pic:blipFill>
                  <a:blip r:embed="rId1"/>
                  <a:srcRect/>
                  <a:stretch>
                    <a:fillRect/>
                  </a:stretch>
                </pic:blipFill>
                <pic:spPr bwMode="auto">
                  <a:xfrm>
                    <a:off x="0" y="0"/>
                    <a:ext cx="951230" cy="1019810"/>
                  </a:xfrm>
                  <a:prstGeom prst="rect">
                    <a:avLst/>
                  </a:prstGeom>
                  <a:noFill/>
                  <a:ln w="9525">
                    <a:noFill/>
                    <a:miter lim="800000"/>
                    <a:headEnd/>
                    <a:tailEnd/>
                  </a:ln>
                </pic:spPr>
              </pic:pic>
            </a:graphicData>
          </a:graphic>
        </wp:anchor>
      </w:drawing>
    </w:r>
  </w:p>
  <w:p w:rsidR="00D0326B" w:rsidRDefault="00D0326B" w:rsidP="00987E92">
    <w:pPr>
      <w:pStyle w:val="Header"/>
      <w:pBdr>
        <w:top w:val="thinThickSmallGap" w:sz="24" w:space="1" w:color="auto"/>
        <w:left w:val="thinThickSmallGap" w:sz="24" w:space="4" w:color="auto"/>
        <w:bottom w:val="thickThinSmallGap" w:sz="24" w:space="1" w:color="auto"/>
        <w:right w:val="thickThinSmallGap" w:sz="24" w:space="4" w:color="auto"/>
      </w:pBdr>
    </w:pPr>
  </w:p>
  <w:p w:rsidR="00D0326B" w:rsidRDefault="00D0326B" w:rsidP="00987E92">
    <w:pPr>
      <w:pStyle w:val="Header"/>
      <w:pBdr>
        <w:top w:val="thinThickSmallGap" w:sz="24" w:space="1" w:color="auto"/>
        <w:left w:val="thinThickSmallGap" w:sz="24" w:space="4" w:color="auto"/>
        <w:bottom w:val="thickThinSmallGap" w:sz="24" w:space="1" w:color="auto"/>
        <w:right w:val="thickThinSmallGap" w:sz="24" w:space="4" w:color="auto"/>
      </w:pBdr>
    </w:pPr>
  </w:p>
  <w:p w:rsidR="00D0326B" w:rsidRDefault="00D0326B" w:rsidP="00987E92">
    <w:pPr>
      <w:pStyle w:val="Header"/>
      <w:pBdr>
        <w:top w:val="thinThickSmallGap" w:sz="24" w:space="1" w:color="auto"/>
        <w:left w:val="thinThickSmallGap" w:sz="24" w:space="4" w:color="auto"/>
        <w:bottom w:val="thickThinSmallGap" w:sz="24" w:space="1" w:color="auto"/>
        <w:right w:val="thickThinSmallGap" w:sz="24" w:space="4" w:color="auto"/>
      </w:pBdr>
      <w:tabs>
        <w:tab w:val="clear" w:pos="4153"/>
        <w:tab w:val="clear" w:pos="8306"/>
        <w:tab w:val="left" w:pos="2310"/>
      </w:tabs>
      <w:rPr>
        <w:rFonts w:hint="cs"/>
        <w:sz w:val="24"/>
        <w:szCs w:val="24"/>
        <w:rtl/>
      </w:rPr>
    </w:pPr>
  </w:p>
  <w:p w:rsidR="00D0326B" w:rsidRDefault="00D0326B" w:rsidP="00987E92">
    <w:pPr>
      <w:pStyle w:val="Header"/>
      <w:pBdr>
        <w:top w:val="thinThickSmallGap" w:sz="24" w:space="1" w:color="auto"/>
        <w:left w:val="thinThickSmallGap" w:sz="24" w:space="4" w:color="auto"/>
        <w:bottom w:val="thickThinSmallGap" w:sz="24" w:space="1" w:color="auto"/>
        <w:right w:val="thickThinSmallGap" w:sz="24" w:space="4" w:color="auto"/>
      </w:pBdr>
      <w:tabs>
        <w:tab w:val="clear" w:pos="4153"/>
        <w:tab w:val="clear" w:pos="8306"/>
        <w:tab w:val="left" w:pos="2310"/>
      </w:tabs>
      <w:rPr>
        <w:rFonts w:hint="cs"/>
        <w:sz w:val="24"/>
        <w:szCs w:val="24"/>
        <w:rtl/>
      </w:rPr>
    </w:pPr>
  </w:p>
  <w:p w:rsidR="00D0326B" w:rsidRPr="00681E48" w:rsidRDefault="00D0326B" w:rsidP="00681E48">
    <w:pPr>
      <w:pStyle w:val="Header"/>
      <w:pBdr>
        <w:top w:val="thinThickSmallGap" w:sz="24" w:space="1" w:color="auto"/>
        <w:left w:val="thinThickSmallGap" w:sz="24" w:space="4" w:color="auto"/>
        <w:bottom w:val="thickThinSmallGap" w:sz="24" w:space="1" w:color="auto"/>
        <w:right w:val="thickThinSmallGap" w:sz="24" w:space="4" w:color="auto"/>
      </w:pBdr>
      <w:tabs>
        <w:tab w:val="clear" w:pos="4153"/>
        <w:tab w:val="clear" w:pos="8306"/>
        <w:tab w:val="left" w:pos="2310"/>
      </w:tabs>
      <w:rPr>
        <w:rFonts w:hint="cs"/>
        <w:sz w:val="22"/>
        <w:szCs w:val="22"/>
        <w:rtl/>
      </w:rPr>
    </w:pPr>
    <w:r>
      <w:rPr>
        <w:sz w:val="24"/>
        <w:szCs w:val="24"/>
        <w:rtl/>
      </w:rPr>
      <w:tab/>
    </w:r>
  </w:p>
  <w:p w:rsidR="00D0326B" w:rsidRPr="00987E92" w:rsidRDefault="00D0326B">
    <w:pPr>
      <w:pStyle w:val="Header"/>
      <w:rPr>
        <w:rFonts w:hint="cs"/>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5449B"/>
    <w:multiLevelType w:val="hybridMultilevel"/>
    <w:tmpl w:val="D96A5A2A"/>
    <w:lvl w:ilvl="0" w:tplc="88E8CA98">
      <w:start w:val="1"/>
      <w:numFmt w:val="decimal"/>
      <w:pStyle w:val="Heading8"/>
      <w:lvlText w:val="%1-"/>
      <w:lvlJc w:val="left"/>
      <w:pPr>
        <w:tabs>
          <w:tab w:val="num" w:pos="1245"/>
        </w:tabs>
        <w:ind w:left="1245" w:right="1245" w:hanging="360"/>
      </w:pPr>
      <w:rPr>
        <w:rFonts w:hint="cs"/>
      </w:rPr>
    </w:lvl>
    <w:lvl w:ilvl="1" w:tplc="04010019" w:tentative="1">
      <w:start w:val="1"/>
      <w:numFmt w:val="lowerLetter"/>
      <w:lvlText w:val="%2."/>
      <w:lvlJc w:val="left"/>
      <w:pPr>
        <w:tabs>
          <w:tab w:val="num" w:pos="1965"/>
        </w:tabs>
        <w:ind w:left="1965" w:right="1965" w:hanging="360"/>
      </w:pPr>
    </w:lvl>
    <w:lvl w:ilvl="2" w:tplc="0401001B" w:tentative="1">
      <w:start w:val="1"/>
      <w:numFmt w:val="lowerRoman"/>
      <w:lvlText w:val="%3."/>
      <w:lvlJc w:val="right"/>
      <w:pPr>
        <w:tabs>
          <w:tab w:val="num" w:pos="2685"/>
        </w:tabs>
        <w:ind w:left="2685" w:right="2685" w:hanging="180"/>
      </w:pPr>
    </w:lvl>
    <w:lvl w:ilvl="3" w:tplc="0401000F" w:tentative="1">
      <w:start w:val="1"/>
      <w:numFmt w:val="decimal"/>
      <w:lvlText w:val="%4."/>
      <w:lvlJc w:val="left"/>
      <w:pPr>
        <w:tabs>
          <w:tab w:val="num" w:pos="3405"/>
        </w:tabs>
        <w:ind w:left="3405" w:right="3405" w:hanging="360"/>
      </w:pPr>
    </w:lvl>
    <w:lvl w:ilvl="4" w:tplc="04010019" w:tentative="1">
      <w:start w:val="1"/>
      <w:numFmt w:val="lowerLetter"/>
      <w:lvlText w:val="%5."/>
      <w:lvlJc w:val="left"/>
      <w:pPr>
        <w:tabs>
          <w:tab w:val="num" w:pos="4125"/>
        </w:tabs>
        <w:ind w:left="4125" w:right="4125" w:hanging="360"/>
      </w:pPr>
    </w:lvl>
    <w:lvl w:ilvl="5" w:tplc="0401001B" w:tentative="1">
      <w:start w:val="1"/>
      <w:numFmt w:val="lowerRoman"/>
      <w:lvlText w:val="%6."/>
      <w:lvlJc w:val="right"/>
      <w:pPr>
        <w:tabs>
          <w:tab w:val="num" w:pos="4845"/>
        </w:tabs>
        <w:ind w:left="4845" w:right="4845" w:hanging="180"/>
      </w:pPr>
    </w:lvl>
    <w:lvl w:ilvl="6" w:tplc="0401000F" w:tentative="1">
      <w:start w:val="1"/>
      <w:numFmt w:val="decimal"/>
      <w:lvlText w:val="%7."/>
      <w:lvlJc w:val="left"/>
      <w:pPr>
        <w:tabs>
          <w:tab w:val="num" w:pos="5565"/>
        </w:tabs>
        <w:ind w:left="5565" w:right="5565" w:hanging="360"/>
      </w:pPr>
    </w:lvl>
    <w:lvl w:ilvl="7" w:tplc="04010019" w:tentative="1">
      <w:start w:val="1"/>
      <w:numFmt w:val="lowerLetter"/>
      <w:lvlText w:val="%8."/>
      <w:lvlJc w:val="left"/>
      <w:pPr>
        <w:tabs>
          <w:tab w:val="num" w:pos="6285"/>
        </w:tabs>
        <w:ind w:left="6285" w:right="6285" w:hanging="360"/>
      </w:pPr>
    </w:lvl>
    <w:lvl w:ilvl="8" w:tplc="0401001B" w:tentative="1">
      <w:start w:val="1"/>
      <w:numFmt w:val="lowerRoman"/>
      <w:lvlText w:val="%9."/>
      <w:lvlJc w:val="right"/>
      <w:pPr>
        <w:tabs>
          <w:tab w:val="num" w:pos="7005"/>
        </w:tabs>
        <w:ind w:left="7005" w:right="7005" w:hanging="180"/>
      </w:pPr>
    </w:lvl>
  </w:abstractNum>
  <w:abstractNum w:abstractNumId="1">
    <w:nsid w:val="23CD1F1D"/>
    <w:multiLevelType w:val="hybridMultilevel"/>
    <w:tmpl w:val="CB0C0C70"/>
    <w:lvl w:ilvl="0" w:tplc="68F4E846">
      <w:start w:val="1"/>
      <w:numFmt w:val="decimal"/>
      <w:pStyle w:val="Heading2"/>
      <w:lvlText w:val="%1-"/>
      <w:lvlJc w:val="left"/>
      <w:pPr>
        <w:tabs>
          <w:tab w:val="num" w:pos="1245"/>
        </w:tabs>
        <w:ind w:left="1245" w:right="1245" w:hanging="360"/>
      </w:pPr>
      <w:rPr>
        <w:rFonts w:hint="cs"/>
      </w:rPr>
    </w:lvl>
    <w:lvl w:ilvl="1" w:tplc="04010019" w:tentative="1">
      <w:start w:val="1"/>
      <w:numFmt w:val="lowerLetter"/>
      <w:lvlText w:val="%2."/>
      <w:lvlJc w:val="left"/>
      <w:pPr>
        <w:tabs>
          <w:tab w:val="num" w:pos="1965"/>
        </w:tabs>
        <w:ind w:left="1965" w:right="1965" w:hanging="360"/>
      </w:pPr>
    </w:lvl>
    <w:lvl w:ilvl="2" w:tplc="0401001B" w:tentative="1">
      <w:start w:val="1"/>
      <w:numFmt w:val="lowerRoman"/>
      <w:lvlText w:val="%3."/>
      <w:lvlJc w:val="right"/>
      <w:pPr>
        <w:tabs>
          <w:tab w:val="num" w:pos="2685"/>
        </w:tabs>
        <w:ind w:left="2685" w:right="2685" w:hanging="180"/>
      </w:pPr>
    </w:lvl>
    <w:lvl w:ilvl="3" w:tplc="0401000F" w:tentative="1">
      <w:start w:val="1"/>
      <w:numFmt w:val="decimal"/>
      <w:lvlText w:val="%4."/>
      <w:lvlJc w:val="left"/>
      <w:pPr>
        <w:tabs>
          <w:tab w:val="num" w:pos="3405"/>
        </w:tabs>
        <w:ind w:left="3405" w:right="3405" w:hanging="360"/>
      </w:pPr>
    </w:lvl>
    <w:lvl w:ilvl="4" w:tplc="04010019" w:tentative="1">
      <w:start w:val="1"/>
      <w:numFmt w:val="lowerLetter"/>
      <w:lvlText w:val="%5."/>
      <w:lvlJc w:val="left"/>
      <w:pPr>
        <w:tabs>
          <w:tab w:val="num" w:pos="4125"/>
        </w:tabs>
        <w:ind w:left="4125" w:right="4125" w:hanging="360"/>
      </w:pPr>
    </w:lvl>
    <w:lvl w:ilvl="5" w:tplc="0401001B" w:tentative="1">
      <w:start w:val="1"/>
      <w:numFmt w:val="lowerRoman"/>
      <w:lvlText w:val="%6."/>
      <w:lvlJc w:val="right"/>
      <w:pPr>
        <w:tabs>
          <w:tab w:val="num" w:pos="4845"/>
        </w:tabs>
        <w:ind w:left="4845" w:right="4845" w:hanging="180"/>
      </w:pPr>
    </w:lvl>
    <w:lvl w:ilvl="6" w:tplc="0401000F" w:tentative="1">
      <w:start w:val="1"/>
      <w:numFmt w:val="decimal"/>
      <w:lvlText w:val="%7."/>
      <w:lvlJc w:val="left"/>
      <w:pPr>
        <w:tabs>
          <w:tab w:val="num" w:pos="5565"/>
        </w:tabs>
        <w:ind w:left="5565" w:right="5565" w:hanging="360"/>
      </w:pPr>
    </w:lvl>
    <w:lvl w:ilvl="7" w:tplc="04010019" w:tentative="1">
      <w:start w:val="1"/>
      <w:numFmt w:val="lowerLetter"/>
      <w:lvlText w:val="%8."/>
      <w:lvlJc w:val="left"/>
      <w:pPr>
        <w:tabs>
          <w:tab w:val="num" w:pos="6285"/>
        </w:tabs>
        <w:ind w:left="6285" w:right="6285" w:hanging="360"/>
      </w:pPr>
    </w:lvl>
    <w:lvl w:ilvl="8" w:tplc="0401001B" w:tentative="1">
      <w:start w:val="1"/>
      <w:numFmt w:val="lowerRoman"/>
      <w:lvlText w:val="%9."/>
      <w:lvlJc w:val="right"/>
      <w:pPr>
        <w:tabs>
          <w:tab w:val="num" w:pos="7005"/>
        </w:tabs>
        <w:ind w:left="7005" w:right="7005" w:hanging="180"/>
      </w:p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attachedTemplate r:id="rId1"/>
  <w:stylePaneFormatFilter w:val="3F01"/>
  <w:defaultTabStop w:val="720"/>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B8607C"/>
    <w:rsid w:val="00000445"/>
    <w:rsid w:val="00000B39"/>
    <w:rsid w:val="00001432"/>
    <w:rsid w:val="00010A16"/>
    <w:rsid w:val="00011A56"/>
    <w:rsid w:val="000145EC"/>
    <w:rsid w:val="00026238"/>
    <w:rsid w:val="000268AC"/>
    <w:rsid w:val="00027F18"/>
    <w:rsid w:val="00034FDD"/>
    <w:rsid w:val="000438F5"/>
    <w:rsid w:val="000612A6"/>
    <w:rsid w:val="00071144"/>
    <w:rsid w:val="00075F1F"/>
    <w:rsid w:val="000917DA"/>
    <w:rsid w:val="000951A7"/>
    <w:rsid w:val="00097548"/>
    <w:rsid w:val="000A1E8F"/>
    <w:rsid w:val="000A7C9D"/>
    <w:rsid w:val="000B0A77"/>
    <w:rsid w:val="000C00B4"/>
    <w:rsid w:val="000C2350"/>
    <w:rsid w:val="000D2C93"/>
    <w:rsid w:val="000D620E"/>
    <w:rsid w:val="000D649D"/>
    <w:rsid w:val="000E04B9"/>
    <w:rsid w:val="000E4B71"/>
    <w:rsid w:val="000E50BC"/>
    <w:rsid w:val="000F47AC"/>
    <w:rsid w:val="000F68FC"/>
    <w:rsid w:val="001052E5"/>
    <w:rsid w:val="0010577E"/>
    <w:rsid w:val="00106FD3"/>
    <w:rsid w:val="00110484"/>
    <w:rsid w:val="00111EB9"/>
    <w:rsid w:val="00115E12"/>
    <w:rsid w:val="00122112"/>
    <w:rsid w:val="00122A9B"/>
    <w:rsid w:val="00123CE8"/>
    <w:rsid w:val="00125E0D"/>
    <w:rsid w:val="00127D3F"/>
    <w:rsid w:val="00131CD8"/>
    <w:rsid w:val="00133014"/>
    <w:rsid w:val="00144514"/>
    <w:rsid w:val="00151371"/>
    <w:rsid w:val="001533F4"/>
    <w:rsid w:val="00160600"/>
    <w:rsid w:val="001634CC"/>
    <w:rsid w:val="00164677"/>
    <w:rsid w:val="00167538"/>
    <w:rsid w:val="00170038"/>
    <w:rsid w:val="0017450E"/>
    <w:rsid w:val="0018207A"/>
    <w:rsid w:val="00187AE1"/>
    <w:rsid w:val="00195080"/>
    <w:rsid w:val="001958D1"/>
    <w:rsid w:val="001B0B77"/>
    <w:rsid w:val="001B382C"/>
    <w:rsid w:val="001C5097"/>
    <w:rsid w:val="001C79B9"/>
    <w:rsid w:val="001E0D02"/>
    <w:rsid w:val="001E1CB9"/>
    <w:rsid w:val="001F1288"/>
    <w:rsid w:val="001F130A"/>
    <w:rsid w:val="001F5529"/>
    <w:rsid w:val="00202C5B"/>
    <w:rsid w:val="002049DD"/>
    <w:rsid w:val="00205BDC"/>
    <w:rsid w:val="00213BF0"/>
    <w:rsid w:val="00223533"/>
    <w:rsid w:val="00232E2C"/>
    <w:rsid w:val="002448BB"/>
    <w:rsid w:val="0024778A"/>
    <w:rsid w:val="0025319E"/>
    <w:rsid w:val="00257319"/>
    <w:rsid w:val="002619EC"/>
    <w:rsid w:val="00273F0F"/>
    <w:rsid w:val="00275E22"/>
    <w:rsid w:val="00283A86"/>
    <w:rsid w:val="002876CE"/>
    <w:rsid w:val="00297DBC"/>
    <w:rsid w:val="002A261C"/>
    <w:rsid w:val="002A758E"/>
    <w:rsid w:val="002A7BCA"/>
    <w:rsid w:val="002B0497"/>
    <w:rsid w:val="002B27F9"/>
    <w:rsid w:val="002B3842"/>
    <w:rsid w:val="002B5546"/>
    <w:rsid w:val="002B5D15"/>
    <w:rsid w:val="002B7832"/>
    <w:rsid w:val="002C2EF0"/>
    <w:rsid w:val="002C4692"/>
    <w:rsid w:val="002C5B91"/>
    <w:rsid w:val="002C5C26"/>
    <w:rsid w:val="002C7033"/>
    <w:rsid w:val="002E74B7"/>
    <w:rsid w:val="002F784F"/>
    <w:rsid w:val="00305121"/>
    <w:rsid w:val="00312B81"/>
    <w:rsid w:val="00313F18"/>
    <w:rsid w:val="003203CD"/>
    <w:rsid w:val="00320C13"/>
    <w:rsid w:val="00321E81"/>
    <w:rsid w:val="0032572B"/>
    <w:rsid w:val="003277D2"/>
    <w:rsid w:val="003304E5"/>
    <w:rsid w:val="00331974"/>
    <w:rsid w:val="00337267"/>
    <w:rsid w:val="003418B4"/>
    <w:rsid w:val="00345254"/>
    <w:rsid w:val="00347A26"/>
    <w:rsid w:val="003514B0"/>
    <w:rsid w:val="00360239"/>
    <w:rsid w:val="00362E7D"/>
    <w:rsid w:val="00366D46"/>
    <w:rsid w:val="003672AC"/>
    <w:rsid w:val="0037603A"/>
    <w:rsid w:val="003A08F8"/>
    <w:rsid w:val="003A0BFF"/>
    <w:rsid w:val="003A0E85"/>
    <w:rsid w:val="003A66A8"/>
    <w:rsid w:val="003A7D7A"/>
    <w:rsid w:val="003B20D7"/>
    <w:rsid w:val="003B59AB"/>
    <w:rsid w:val="003C1869"/>
    <w:rsid w:val="003D6238"/>
    <w:rsid w:val="003E0404"/>
    <w:rsid w:val="003E2BEB"/>
    <w:rsid w:val="003F1E7B"/>
    <w:rsid w:val="00402D93"/>
    <w:rsid w:val="00416314"/>
    <w:rsid w:val="004167F0"/>
    <w:rsid w:val="00417DF1"/>
    <w:rsid w:val="00420663"/>
    <w:rsid w:val="00426EEC"/>
    <w:rsid w:val="004301AA"/>
    <w:rsid w:val="00437F67"/>
    <w:rsid w:val="00441355"/>
    <w:rsid w:val="00452A18"/>
    <w:rsid w:val="00461307"/>
    <w:rsid w:val="004652F3"/>
    <w:rsid w:val="004653A5"/>
    <w:rsid w:val="0046589A"/>
    <w:rsid w:val="00466FB5"/>
    <w:rsid w:val="0046770C"/>
    <w:rsid w:val="00473A38"/>
    <w:rsid w:val="00475D6F"/>
    <w:rsid w:val="00480861"/>
    <w:rsid w:val="00491157"/>
    <w:rsid w:val="00493595"/>
    <w:rsid w:val="00495DDB"/>
    <w:rsid w:val="00495E2B"/>
    <w:rsid w:val="004A32B8"/>
    <w:rsid w:val="004A61EA"/>
    <w:rsid w:val="004A661E"/>
    <w:rsid w:val="004B1766"/>
    <w:rsid w:val="004B2B87"/>
    <w:rsid w:val="004B2F78"/>
    <w:rsid w:val="004C18EC"/>
    <w:rsid w:val="004C3681"/>
    <w:rsid w:val="004D4D9D"/>
    <w:rsid w:val="004E0A48"/>
    <w:rsid w:val="004E57D4"/>
    <w:rsid w:val="004F6827"/>
    <w:rsid w:val="00502F67"/>
    <w:rsid w:val="005055B5"/>
    <w:rsid w:val="00507003"/>
    <w:rsid w:val="00507D07"/>
    <w:rsid w:val="0051021E"/>
    <w:rsid w:val="00527491"/>
    <w:rsid w:val="00530492"/>
    <w:rsid w:val="00530E17"/>
    <w:rsid w:val="005349AB"/>
    <w:rsid w:val="00546F9C"/>
    <w:rsid w:val="00551611"/>
    <w:rsid w:val="00552E5F"/>
    <w:rsid w:val="005560E8"/>
    <w:rsid w:val="00570346"/>
    <w:rsid w:val="00571FAC"/>
    <w:rsid w:val="00574FAE"/>
    <w:rsid w:val="00577C9C"/>
    <w:rsid w:val="0058772F"/>
    <w:rsid w:val="00595E22"/>
    <w:rsid w:val="00597D08"/>
    <w:rsid w:val="005A5C37"/>
    <w:rsid w:val="005A6A06"/>
    <w:rsid w:val="005B7FDB"/>
    <w:rsid w:val="005C0F0C"/>
    <w:rsid w:val="005C5FD9"/>
    <w:rsid w:val="005D1E1D"/>
    <w:rsid w:val="005D2721"/>
    <w:rsid w:val="005D414A"/>
    <w:rsid w:val="005E015C"/>
    <w:rsid w:val="005E3EF9"/>
    <w:rsid w:val="005E4F3C"/>
    <w:rsid w:val="005F208C"/>
    <w:rsid w:val="00600EE8"/>
    <w:rsid w:val="006033FF"/>
    <w:rsid w:val="006067AA"/>
    <w:rsid w:val="00620E93"/>
    <w:rsid w:val="00631DD6"/>
    <w:rsid w:val="006456E2"/>
    <w:rsid w:val="00651BA8"/>
    <w:rsid w:val="00657298"/>
    <w:rsid w:val="00661E7D"/>
    <w:rsid w:val="00666AF6"/>
    <w:rsid w:val="0067098A"/>
    <w:rsid w:val="006726C5"/>
    <w:rsid w:val="006728DF"/>
    <w:rsid w:val="00681E48"/>
    <w:rsid w:val="00683995"/>
    <w:rsid w:val="00690A56"/>
    <w:rsid w:val="00691650"/>
    <w:rsid w:val="006933C1"/>
    <w:rsid w:val="00693F50"/>
    <w:rsid w:val="006C3641"/>
    <w:rsid w:val="006C4CA2"/>
    <w:rsid w:val="006C7C4C"/>
    <w:rsid w:val="006D766C"/>
    <w:rsid w:val="006E6563"/>
    <w:rsid w:val="006E779A"/>
    <w:rsid w:val="007014DB"/>
    <w:rsid w:val="00716659"/>
    <w:rsid w:val="00721B10"/>
    <w:rsid w:val="00722414"/>
    <w:rsid w:val="0072656F"/>
    <w:rsid w:val="0074155D"/>
    <w:rsid w:val="007456B5"/>
    <w:rsid w:val="00746E40"/>
    <w:rsid w:val="00752C3A"/>
    <w:rsid w:val="007548AB"/>
    <w:rsid w:val="00767458"/>
    <w:rsid w:val="007722EA"/>
    <w:rsid w:val="0077760A"/>
    <w:rsid w:val="00777766"/>
    <w:rsid w:val="00780668"/>
    <w:rsid w:val="00780F6B"/>
    <w:rsid w:val="007830CE"/>
    <w:rsid w:val="0078466A"/>
    <w:rsid w:val="00787CDC"/>
    <w:rsid w:val="00787F35"/>
    <w:rsid w:val="00795379"/>
    <w:rsid w:val="00796A56"/>
    <w:rsid w:val="007A242A"/>
    <w:rsid w:val="007A651C"/>
    <w:rsid w:val="007B5AE2"/>
    <w:rsid w:val="007B5D78"/>
    <w:rsid w:val="007C0914"/>
    <w:rsid w:val="007C54E1"/>
    <w:rsid w:val="007D3369"/>
    <w:rsid w:val="007D39DE"/>
    <w:rsid w:val="007D43EA"/>
    <w:rsid w:val="007D6E2F"/>
    <w:rsid w:val="007E23D1"/>
    <w:rsid w:val="007F046B"/>
    <w:rsid w:val="007F248D"/>
    <w:rsid w:val="007F70A5"/>
    <w:rsid w:val="007F7E6B"/>
    <w:rsid w:val="00800749"/>
    <w:rsid w:val="00801B33"/>
    <w:rsid w:val="00803560"/>
    <w:rsid w:val="00806AD3"/>
    <w:rsid w:val="00813C64"/>
    <w:rsid w:val="0081408A"/>
    <w:rsid w:val="008234E8"/>
    <w:rsid w:val="008247F7"/>
    <w:rsid w:val="008340AF"/>
    <w:rsid w:val="00835512"/>
    <w:rsid w:val="008409AD"/>
    <w:rsid w:val="00842C86"/>
    <w:rsid w:val="0084371C"/>
    <w:rsid w:val="00844A5D"/>
    <w:rsid w:val="00847507"/>
    <w:rsid w:val="008500A3"/>
    <w:rsid w:val="008568CC"/>
    <w:rsid w:val="00861098"/>
    <w:rsid w:val="00864721"/>
    <w:rsid w:val="00892AB0"/>
    <w:rsid w:val="0089770E"/>
    <w:rsid w:val="0089780D"/>
    <w:rsid w:val="008A09F4"/>
    <w:rsid w:val="008A7008"/>
    <w:rsid w:val="008B103A"/>
    <w:rsid w:val="008B11D6"/>
    <w:rsid w:val="008C74C0"/>
    <w:rsid w:val="008C75EE"/>
    <w:rsid w:val="008D5BEA"/>
    <w:rsid w:val="008E5FF2"/>
    <w:rsid w:val="008F3207"/>
    <w:rsid w:val="008F37D8"/>
    <w:rsid w:val="008F77AC"/>
    <w:rsid w:val="00900576"/>
    <w:rsid w:val="009102E7"/>
    <w:rsid w:val="00912C21"/>
    <w:rsid w:val="0092015E"/>
    <w:rsid w:val="009215D3"/>
    <w:rsid w:val="00937C26"/>
    <w:rsid w:val="00940E5F"/>
    <w:rsid w:val="00951D18"/>
    <w:rsid w:val="00953B7B"/>
    <w:rsid w:val="00954488"/>
    <w:rsid w:val="00955044"/>
    <w:rsid w:val="00955EC9"/>
    <w:rsid w:val="009572F0"/>
    <w:rsid w:val="00965138"/>
    <w:rsid w:val="0097780B"/>
    <w:rsid w:val="00977AD8"/>
    <w:rsid w:val="009857F2"/>
    <w:rsid w:val="00987E92"/>
    <w:rsid w:val="00991BC9"/>
    <w:rsid w:val="00991D51"/>
    <w:rsid w:val="00994755"/>
    <w:rsid w:val="0099502C"/>
    <w:rsid w:val="00995983"/>
    <w:rsid w:val="00995F6D"/>
    <w:rsid w:val="009A03EE"/>
    <w:rsid w:val="009C2E33"/>
    <w:rsid w:val="009C377E"/>
    <w:rsid w:val="009C3D82"/>
    <w:rsid w:val="009C5662"/>
    <w:rsid w:val="009C69A5"/>
    <w:rsid w:val="009E3CEC"/>
    <w:rsid w:val="009E5E2E"/>
    <w:rsid w:val="009F03E4"/>
    <w:rsid w:val="009F0897"/>
    <w:rsid w:val="009F2EB4"/>
    <w:rsid w:val="009F38DB"/>
    <w:rsid w:val="009F76D8"/>
    <w:rsid w:val="00A007B3"/>
    <w:rsid w:val="00A03A7B"/>
    <w:rsid w:val="00A0413F"/>
    <w:rsid w:val="00A10F3A"/>
    <w:rsid w:val="00A14CE6"/>
    <w:rsid w:val="00A14F4D"/>
    <w:rsid w:val="00A21531"/>
    <w:rsid w:val="00A2306D"/>
    <w:rsid w:val="00A351F7"/>
    <w:rsid w:val="00A36635"/>
    <w:rsid w:val="00A42E05"/>
    <w:rsid w:val="00A55568"/>
    <w:rsid w:val="00A612AC"/>
    <w:rsid w:val="00A62DE7"/>
    <w:rsid w:val="00A64C59"/>
    <w:rsid w:val="00A670E0"/>
    <w:rsid w:val="00A71055"/>
    <w:rsid w:val="00A76739"/>
    <w:rsid w:val="00A7706D"/>
    <w:rsid w:val="00A84B4B"/>
    <w:rsid w:val="00A86BE9"/>
    <w:rsid w:val="00A93AE8"/>
    <w:rsid w:val="00AA611C"/>
    <w:rsid w:val="00AA73FA"/>
    <w:rsid w:val="00AB3C1C"/>
    <w:rsid w:val="00AB693D"/>
    <w:rsid w:val="00AC014A"/>
    <w:rsid w:val="00AC3B53"/>
    <w:rsid w:val="00AC500A"/>
    <w:rsid w:val="00AD0ACF"/>
    <w:rsid w:val="00AD10F9"/>
    <w:rsid w:val="00AD578A"/>
    <w:rsid w:val="00AD6BE0"/>
    <w:rsid w:val="00AE0655"/>
    <w:rsid w:val="00AE4B65"/>
    <w:rsid w:val="00AE5A0C"/>
    <w:rsid w:val="00AF0037"/>
    <w:rsid w:val="00AF3A4C"/>
    <w:rsid w:val="00AF4488"/>
    <w:rsid w:val="00AF7556"/>
    <w:rsid w:val="00B02E06"/>
    <w:rsid w:val="00B1070F"/>
    <w:rsid w:val="00B17056"/>
    <w:rsid w:val="00B207BC"/>
    <w:rsid w:val="00B2684F"/>
    <w:rsid w:val="00B3034B"/>
    <w:rsid w:val="00B30917"/>
    <w:rsid w:val="00B34D60"/>
    <w:rsid w:val="00B4016C"/>
    <w:rsid w:val="00B40FAA"/>
    <w:rsid w:val="00B421C1"/>
    <w:rsid w:val="00B52285"/>
    <w:rsid w:val="00B523FE"/>
    <w:rsid w:val="00B5554F"/>
    <w:rsid w:val="00B57043"/>
    <w:rsid w:val="00B600FB"/>
    <w:rsid w:val="00B649EA"/>
    <w:rsid w:val="00B72522"/>
    <w:rsid w:val="00B75E69"/>
    <w:rsid w:val="00B8033A"/>
    <w:rsid w:val="00B8607C"/>
    <w:rsid w:val="00B93A06"/>
    <w:rsid w:val="00B95C52"/>
    <w:rsid w:val="00BA7649"/>
    <w:rsid w:val="00BB1B89"/>
    <w:rsid w:val="00BB286F"/>
    <w:rsid w:val="00BB35DB"/>
    <w:rsid w:val="00BC1159"/>
    <w:rsid w:val="00BC5E2F"/>
    <w:rsid w:val="00BD12D3"/>
    <w:rsid w:val="00BD2E67"/>
    <w:rsid w:val="00BD354E"/>
    <w:rsid w:val="00BE70EA"/>
    <w:rsid w:val="00BE7250"/>
    <w:rsid w:val="00BF1EAA"/>
    <w:rsid w:val="00BF262B"/>
    <w:rsid w:val="00BF42C6"/>
    <w:rsid w:val="00BF54B7"/>
    <w:rsid w:val="00BF7FFC"/>
    <w:rsid w:val="00C02DCB"/>
    <w:rsid w:val="00C061B6"/>
    <w:rsid w:val="00C10819"/>
    <w:rsid w:val="00C15204"/>
    <w:rsid w:val="00C17959"/>
    <w:rsid w:val="00C23529"/>
    <w:rsid w:val="00C268B5"/>
    <w:rsid w:val="00C27E01"/>
    <w:rsid w:val="00C3441C"/>
    <w:rsid w:val="00C34E48"/>
    <w:rsid w:val="00C360A7"/>
    <w:rsid w:val="00C40A46"/>
    <w:rsid w:val="00C42F83"/>
    <w:rsid w:val="00C51015"/>
    <w:rsid w:val="00C54917"/>
    <w:rsid w:val="00C6759D"/>
    <w:rsid w:val="00C71624"/>
    <w:rsid w:val="00C71F33"/>
    <w:rsid w:val="00C72360"/>
    <w:rsid w:val="00C75A79"/>
    <w:rsid w:val="00C8442A"/>
    <w:rsid w:val="00C9096B"/>
    <w:rsid w:val="00C90A11"/>
    <w:rsid w:val="00C93083"/>
    <w:rsid w:val="00C95375"/>
    <w:rsid w:val="00C956A4"/>
    <w:rsid w:val="00C9793C"/>
    <w:rsid w:val="00CA042B"/>
    <w:rsid w:val="00CA59BB"/>
    <w:rsid w:val="00CA5BA0"/>
    <w:rsid w:val="00CB43AC"/>
    <w:rsid w:val="00CC0D4F"/>
    <w:rsid w:val="00CC1781"/>
    <w:rsid w:val="00CC45B7"/>
    <w:rsid w:val="00CC7621"/>
    <w:rsid w:val="00CD002E"/>
    <w:rsid w:val="00CD18A8"/>
    <w:rsid w:val="00CD1D29"/>
    <w:rsid w:val="00CD2841"/>
    <w:rsid w:val="00CD69B7"/>
    <w:rsid w:val="00CF1303"/>
    <w:rsid w:val="00CF2EFD"/>
    <w:rsid w:val="00CF3A5C"/>
    <w:rsid w:val="00CF57F5"/>
    <w:rsid w:val="00CF5B00"/>
    <w:rsid w:val="00CF5FE6"/>
    <w:rsid w:val="00CF7E72"/>
    <w:rsid w:val="00D0090D"/>
    <w:rsid w:val="00D0326B"/>
    <w:rsid w:val="00D10594"/>
    <w:rsid w:val="00D11634"/>
    <w:rsid w:val="00D2125B"/>
    <w:rsid w:val="00D27914"/>
    <w:rsid w:val="00D3281F"/>
    <w:rsid w:val="00D36163"/>
    <w:rsid w:val="00D4097E"/>
    <w:rsid w:val="00D63C15"/>
    <w:rsid w:val="00D65379"/>
    <w:rsid w:val="00D65DBA"/>
    <w:rsid w:val="00D77458"/>
    <w:rsid w:val="00D97CE2"/>
    <w:rsid w:val="00DA0E76"/>
    <w:rsid w:val="00DA0F38"/>
    <w:rsid w:val="00DA28F9"/>
    <w:rsid w:val="00DA37AD"/>
    <w:rsid w:val="00DB35D8"/>
    <w:rsid w:val="00DB639F"/>
    <w:rsid w:val="00DC15D7"/>
    <w:rsid w:val="00DD1A54"/>
    <w:rsid w:val="00DD649B"/>
    <w:rsid w:val="00DD7820"/>
    <w:rsid w:val="00DE67B1"/>
    <w:rsid w:val="00DF4911"/>
    <w:rsid w:val="00E022B0"/>
    <w:rsid w:val="00E1012C"/>
    <w:rsid w:val="00E115A9"/>
    <w:rsid w:val="00E11E77"/>
    <w:rsid w:val="00E11E95"/>
    <w:rsid w:val="00E13915"/>
    <w:rsid w:val="00E14911"/>
    <w:rsid w:val="00E15F2C"/>
    <w:rsid w:val="00E16E42"/>
    <w:rsid w:val="00E17BB4"/>
    <w:rsid w:val="00E17CEA"/>
    <w:rsid w:val="00E17F33"/>
    <w:rsid w:val="00E204D0"/>
    <w:rsid w:val="00E2242C"/>
    <w:rsid w:val="00E228F6"/>
    <w:rsid w:val="00E24DE3"/>
    <w:rsid w:val="00E25A6B"/>
    <w:rsid w:val="00E272A9"/>
    <w:rsid w:val="00E27F29"/>
    <w:rsid w:val="00E331CD"/>
    <w:rsid w:val="00E355EF"/>
    <w:rsid w:val="00E404B9"/>
    <w:rsid w:val="00E42671"/>
    <w:rsid w:val="00E4489B"/>
    <w:rsid w:val="00E45840"/>
    <w:rsid w:val="00E45964"/>
    <w:rsid w:val="00E470A6"/>
    <w:rsid w:val="00E50207"/>
    <w:rsid w:val="00E515A6"/>
    <w:rsid w:val="00E52E11"/>
    <w:rsid w:val="00E55636"/>
    <w:rsid w:val="00E60B2C"/>
    <w:rsid w:val="00E73B97"/>
    <w:rsid w:val="00E74112"/>
    <w:rsid w:val="00E816E2"/>
    <w:rsid w:val="00E84AF4"/>
    <w:rsid w:val="00E9326D"/>
    <w:rsid w:val="00EA5F5D"/>
    <w:rsid w:val="00EA7CA6"/>
    <w:rsid w:val="00EB0C98"/>
    <w:rsid w:val="00EB0FC5"/>
    <w:rsid w:val="00EB1CBB"/>
    <w:rsid w:val="00EB28E0"/>
    <w:rsid w:val="00EB4D75"/>
    <w:rsid w:val="00EB6AAF"/>
    <w:rsid w:val="00EC7782"/>
    <w:rsid w:val="00EE412B"/>
    <w:rsid w:val="00EE50BF"/>
    <w:rsid w:val="00EE5D2F"/>
    <w:rsid w:val="00EF4B35"/>
    <w:rsid w:val="00EF539C"/>
    <w:rsid w:val="00EF7556"/>
    <w:rsid w:val="00F06F96"/>
    <w:rsid w:val="00F1532C"/>
    <w:rsid w:val="00F17A85"/>
    <w:rsid w:val="00F20703"/>
    <w:rsid w:val="00F2103B"/>
    <w:rsid w:val="00F22539"/>
    <w:rsid w:val="00F22AE0"/>
    <w:rsid w:val="00F22E58"/>
    <w:rsid w:val="00F341C0"/>
    <w:rsid w:val="00F35127"/>
    <w:rsid w:val="00F361F1"/>
    <w:rsid w:val="00F4419D"/>
    <w:rsid w:val="00F53BF7"/>
    <w:rsid w:val="00F609E8"/>
    <w:rsid w:val="00F80113"/>
    <w:rsid w:val="00F82ED3"/>
    <w:rsid w:val="00F86B4A"/>
    <w:rsid w:val="00F8708A"/>
    <w:rsid w:val="00F87AC3"/>
    <w:rsid w:val="00F947A7"/>
    <w:rsid w:val="00F95620"/>
    <w:rsid w:val="00F95CE3"/>
    <w:rsid w:val="00F9624C"/>
    <w:rsid w:val="00FA1832"/>
    <w:rsid w:val="00FA5CF9"/>
    <w:rsid w:val="00FA6650"/>
    <w:rsid w:val="00FA6B9B"/>
    <w:rsid w:val="00FA73B4"/>
    <w:rsid w:val="00FB00D2"/>
    <w:rsid w:val="00FB1A53"/>
    <w:rsid w:val="00FB7647"/>
    <w:rsid w:val="00FC1EC7"/>
    <w:rsid w:val="00FC2BB1"/>
    <w:rsid w:val="00FC3726"/>
    <w:rsid w:val="00FE3D20"/>
    <w:rsid w:val="00FE3EB1"/>
    <w:rsid w:val="00FE4E6B"/>
    <w:rsid w:val="00FE69BF"/>
    <w:rsid w:val="00FF67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61B6"/>
    <w:pPr>
      <w:bidi/>
    </w:pPr>
    <w:rPr>
      <w:rFonts w:cs="Kabir04 Normal"/>
      <w:sz w:val="28"/>
      <w:szCs w:val="28"/>
      <w:lang w:eastAsia="ar-SA"/>
    </w:rPr>
  </w:style>
  <w:style w:type="paragraph" w:styleId="Heading1">
    <w:name w:val="heading 1"/>
    <w:basedOn w:val="Normal"/>
    <w:next w:val="Normal"/>
    <w:qFormat/>
    <w:pPr>
      <w:keepNext/>
      <w:ind w:left="304" w:right="360"/>
      <w:jc w:val="lowKashida"/>
      <w:outlineLvl w:val="0"/>
    </w:pPr>
    <w:rPr>
      <w:rFonts w:cs="PT Bold Heading"/>
      <w:sz w:val="36"/>
      <w:szCs w:val="36"/>
    </w:rPr>
  </w:style>
  <w:style w:type="paragraph" w:styleId="Heading2">
    <w:name w:val="heading 2"/>
    <w:basedOn w:val="Normal"/>
    <w:next w:val="Normal"/>
    <w:qFormat/>
    <w:pPr>
      <w:keepNext/>
      <w:numPr>
        <w:numId w:val="1"/>
      </w:numPr>
      <w:ind w:right="360"/>
      <w:jc w:val="lowKashida"/>
      <w:outlineLvl w:val="1"/>
    </w:pPr>
    <w:rPr>
      <w:rFonts w:cs="PT Bold Heading"/>
      <w:sz w:val="44"/>
      <w:szCs w:val="44"/>
    </w:rPr>
  </w:style>
  <w:style w:type="paragraph" w:styleId="Heading3">
    <w:name w:val="heading 3"/>
    <w:basedOn w:val="Normal"/>
    <w:next w:val="Normal"/>
    <w:qFormat/>
    <w:pPr>
      <w:keepNext/>
      <w:ind w:right="360"/>
      <w:jc w:val="center"/>
      <w:outlineLvl w:val="2"/>
    </w:pPr>
    <w:rPr>
      <w:rFonts w:cs="PT Bold Heading"/>
      <w:sz w:val="36"/>
      <w:szCs w:val="36"/>
    </w:rPr>
  </w:style>
  <w:style w:type="paragraph" w:styleId="Heading4">
    <w:name w:val="heading 4"/>
    <w:basedOn w:val="Normal"/>
    <w:next w:val="Normal"/>
    <w:qFormat/>
    <w:pPr>
      <w:keepNext/>
      <w:ind w:right="360"/>
      <w:jc w:val="lowKashida"/>
      <w:outlineLvl w:val="3"/>
    </w:pPr>
    <w:rPr>
      <w:rFonts w:cs="PT Bold Heading"/>
      <w:sz w:val="36"/>
      <w:szCs w:val="36"/>
    </w:rPr>
  </w:style>
  <w:style w:type="paragraph" w:styleId="Heading5">
    <w:name w:val="heading 5"/>
    <w:basedOn w:val="Normal"/>
    <w:next w:val="Normal"/>
    <w:qFormat/>
    <w:pPr>
      <w:keepNext/>
      <w:ind w:left="885" w:right="360"/>
      <w:jc w:val="lowKashida"/>
      <w:outlineLvl w:val="4"/>
    </w:pPr>
    <w:rPr>
      <w:rFonts w:cs="PT Bold Heading"/>
      <w:sz w:val="44"/>
      <w:szCs w:val="44"/>
    </w:rPr>
  </w:style>
  <w:style w:type="paragraph" w:styleId="Heading6">
    <w:name w:val="heading 6"/>
    <w:basedOn w:val="Normal"/>
    <w:next w:val="Normal"/>
    <w:qFormat/>
    <w:pPr>
      <w:keepNext/>
      <w:outlineLvl w:val="5"/>
    </w:pPr>
    <w:rPr>
      <w:rFonts w:cs="PT Bold Heading"/>
      <w:sz w:val="36"/>
      <w:szCs w:val="36"/>
    </w:rPr>
  </w:style>
  <w:style w:type="paragraph" w:styleId="Heading7">
    <w:name w:val="heading 7"/>
    <w:basedOn w:val="Normal"/>
    <w:next w:val="Normal"/>
    <w:qFormat/>
    <w:pPr>
      <w:keepNext/>
      <w:jc w:val="lowKashida"/>
      <w:outlineLvl w:val="6"/>
    </w:pPr>
    <w:rPr>
      <w:rFonts w:cs="PT Bold Heading"/>
      <w:sz w:val="40"/>
      <w:szCs w:val="40"/>
    </w:rPr>
  </w:style>
  <w:style w:type="paragraph" w:styleId="Heading8">
    <w:name w:val="heading 8"/>
    <w:basedOn w:val="Normal"/>
    <w:next w:val="Normal"/>
    <w:qFormat/>
    <w:pPr>
      <w:keepNext/>
      <w:numPr>
        <w:numId w:val="2"/>
      </w:numPr>
      <w:ind w:right="0"/>
      <w:jc w:val="lowKashida"/>
      <w:outlineLvl w:val="7"/>
    </w:pPr>
    <w:rPr>
      <w:rFonts w:cs="PT Bold Heading"/>
      <w:sz w:val="36"/>
      <w:szCs w:val="36"/>
    </w:rPr>
  </w:style>
  <w:style w:type="paragraph" w:styleId="Heading9">
    <w:name w:val="heading 9"/>
    <w:basedOn w:val="Normal"/>
    <w:next w:val="Normal"/>
    <w:qFormat/>
    <w:pPr>
      <w:keepNext/>
      <w:jc w:val="lowKashida"/>
      <w:outlineLvl w:val="8"/>
    </w:pPr>
    <w:rPr>
      <w:rFonts w:cs="PT Bold Heading"/>
      <w:sz w:val="36"/>
      <w:szCs w:val="3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lockText">
    <w:name w:val="Block Text"/>
    <w:basedOn w:val="Normal"/>
    <w:pPr>
      <w:ind w:left="720" w:right="360"/>
      <w:jc w:val="lowKashida"/>
    </w:pPr>
    <w:rPr>
      <w:rFonts w:cs="PT Bold Heading"/>
      <w:sz w:val="44"/>
      <w:szCs w:val="44"/>
    </w:rPr>
  </w:style>
  <w:style w:type="paragraph" w:styleId="BodyText">
    <w:name w:val="Body Text"/>
    <w:basedOn w:val="Normal"/>
    <w:pPr>
      <w:jc w:val="center"/>
    </w:pPr>
  </w:style>
  <w:style w:type="paragraph" w:styleId="BodyText2">
    <w:name w:val="Body Text 2"/>
    <w:basedOn w:val="Normal"/>
    <w:pPr>
      <w:jc w:val="center"/>
    </w:pPr>
    <w:rPr>
      <w:rFonts w:cs="PT Bold Heading"/>
      <w:sz w:val="24"/>
      <w:szCs w:val="24"/>
    </w:rPr>
  </w:style>
  <w:style w:type="paragraph" w:styleId="BodyText3">
    <w:name w:val="Body Text 3"/>
    <w:basedOn w:val="Normal"/>
    <w:pPr>
      <w:jc w:val="lowKashida"/>
    </w:pPr>
    <w:rPr>
      <w:rFonts w:cs="PT Bold Heading"/>
      <w:sz w:val="36"/>
      <w:szCs w:val="36"/>
    </w:rPr>
  </w:style>
  <w:style w:type="paragraph" w:styleId="Title">
    <w:name w:val="Title"/>
    <w:basedOn w:val="Normal"/>
    <w:qFormat/>
    <w:pPr>
      <w:ind w:left="720" w:right="360" w:firstLine="720"/>
      <w:jc w:val="center"/>
    </w:pPr>
    <w:rPr>
      <w:rFonts w:cs="PT Bold Heading"/>
      <w:sz w:val="40"/>
      <w:szCs w:val="40"/>
    </w:rPr>
  </w:style>
  <w:style w:type="paragraph" w:styleId="Subtitle">
    <w:name w:val="Subtitle"/>
    <w:basedOn w:val="Normal"/>
    <w:qFormat/>
    <w:pPr>
      <w:ind w:right="360"/>
      <w:jc w:val="center"/>
    </w:pPr>
    <w:rPr>
      <w:rFonts w:cs="PT Bold Heading"/>
      <w:sz w:val="36"/>
      <w:szCs w:val="36"/>
    </w:rPr>
  </w:style>
  <w:style w:type="character" w:styleId="Hyperlink">
    <w:name w:val="Hyperlink"/>
    <w:rPr>
      <w:color w:val="0000FF"/>
      <w:u w:val="single"/>
    </w:rPr>
  </w:style>
  <w:style w:type="character" w:styleId="PageNumber">
    <w:name w:val="page number"/>
    <w:basedOn w:val="DefaultParagraphFont"/>
    <w:rsid w:val="003418B4"/>
  </w:style>
  <w:style w:type="table" w:styleId="TableGrid">
    <w:name w:val="Table Grid"/>
    <w:basedOn w:val="TableNormal"/>
    <w:rsid w:val="0074155D"/>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E24D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madinagifted.com" TargetMode="External"/><Relationship Id="rId1" Type="http://schemas.openxmlformats.org/officeDocument/2006/relationships/hyperlink" Target="mailto:gifted.std@madinaedu.gov.sa"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an\My%20Documents\&#1575;&#1604;&#1582;&#1591;&#1575;&#1576;%20&#1575;&#1604;&#1580;&#1583;&#1610;&#1583;1424&#1607;&#16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الخطاب الجديد1424هـ.dot</Template>
  <TotalTime>1</TotalTime>
  <Pages>9</Pages>
  <Words>2294</Words>
  <Characters>13079</Characters>
  <Application>Microsoft Office Word</Application>
  <DocSecurity>0</DocSecurity>
  <Lines>108</Lines>
  <Paragraphs>30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إلى سعادة مساعد المدير العام للشئون الإدارية والمالية                                  وفقه الله</vt:lpstr>
      <vt:lpstr>إلى سعادة مساعد المدير العام للشئون الإدارية والمالية                                  وفقه الله</vt:lpstr>
    </vt:vector>
  </TitlesOfParts>
  <Company/>
  <LinksUpToDate>false</LinksUpToDate>
  <CharactersWithSpaces>15343</CharactersWithSpaces>
  <SharedDoc>false</SharedDoc>
  <HLinks>
    <vt:vector size="12" baseType="variant">
      <vt:variant>
        <vt:i4>4587598</vt:i4>
      </vt:variant>
      <vt:variant>
        <vt:i4>8</vt:i4>
      </vt:variant>
      <vt:variant>
        <vt:i4>0</vt:i4>
      </vt:variant>
      <vt:variant>
        <vt:i4>5</vt:i4>
      </vt:variant>
      <vt:variant>
        <vt:lpwstr>http://www.madinagifted.com/</vt:lpwstr>
      </vt:variant>
      <vt:variant>
        <vt:lpwstr/>
      </vt:variant>
      <vt:variant>
        <vt:i4>2031665</vt:i4>
      </vt:variant>
      <vt:variant>
        <vt:i4>5</vt:i4>
      </vt:variant>
      <vt:variant>
        <vt:i4>0</vt:i4>
      </vt:variant>
      <vt:variant>
        <vt:i4>5</vt:i4>
      </vt:variant>
      <vt:variant>
        <vt:lpwstr>mailto:gifted.std@madinaedu.gov.sa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إلى سعادة مساعد المدير العام للشئون الإدارية والمالية                                  وفقه الله</dc:title>
  <dc:creator>aman</dc:creator>
  <cp:lastModifiedBy>y&amp;m1</cp:lastModifiedBy>
  <cp:revision>2</cp:revision>
  <cp:lastPrinted>2006-02-01T07:42:00Z</cp:lastPrinted>
  <dcterms:created xsi:type="dcterms:W3CDTF">2016-07-21T14:48:00Z</dcterms:created>
  <dcterms:modified xsi:type="dcterms:W3CDTF">2016-07-21T14:48:00Z</dcterms:modified>
</cp:coreProperties>
</file>